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E7A" w:rsidRDefault="00D80E7A" w:rsidP="005572BF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572BF">
        <w:rPr>
          <w:rFonts w:ascii="Times New Roman" w:hAnsi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9.25pt;height:766.5pt">
            <v:imagedata r:id="rId5" o:title=""/>
          </v:shape>
        </w:pict>
      </w:r>
    </w:p>
    <w:p w:rsidR="00D80E7A" w:rsidRPr="00D036B1" w:rsidRDefault="00D80E7A" w:rsidP="005572BF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t xml:space="preserve">– анализ, апробация и внедрение нового методического обеспечения образовательного процесса, способствующего реализации личностно ориентированного социально-педагогического подхода; </w:t>
      </w:r>
    </w:p>
    <w:p w:rsidR="00D80E7A" w:rsidRPr="00D036B1" w:rsidRDefault="00D80E7A" w:rsidP="00792AAE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t xml:space="preserve">- стимулировать инициативу и активизировать творчество членов педколлектива в научно- исследовательской, опытно-экспериментальной и другой творческой деятельности, направленной на совершенствование, обновление и развитие воспитательно-образовательного процесса в школе и работе учителя; </w:t>
      </w:r>
    </w:p>
    <w:p w:rsidR="00D80E7A" w:rsidRPr="00D036B1" w:rsidRDefault="00D80E7A" w:rsidP="00792AAE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t xml:space="preserve">- проводить первичную экспертизу документов школы (программ развития образовательных и учебных программ, учебных планов и др.); </w:t>
      </w:r>
    </w:p>
    <w:p w:rsidR="00D80E7A" w:rsidRPr="00D036B1" w:rsidRDefault="00D80E7A" w:rsidP="00792AAE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t xml:space="preserve">- анализировать результаты педагогической деятельности, выявлять и предупреждать ошибки, затруднения, перегрузки учащихся и учителей, вносить предложения по совершенствованию деятельности методических объединений и участвовать в реализации этих предложений; </w:t>
      </w:r>
    </w:p>
    <w:p w:rsidR="00D80E7A" w:rsidRPr="00D036B1" w:rsidRDefault="00D80E7A" w:rsidP="004B32CF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t xml:space="preserve">- способствовать развитию личностно ориентированной педагогической деятельности, обеспечивать условия для самообразования, самосовершенствования и самореализации личности педагога. </w:t>
      </w:r>
    </w:p>
    <w:p w:rsidR="00D80E7A" w:rsidRPr="00D036B1" w:rsidRDefault="00D80E7A" w:rsidP="00792AAE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t>2.3. Основные направления методической работы:</w:t>
      </w:r>
    </w:p>
    <w:p w:rsidR="00D80E7A" w:rsidRPr="00D036B1" w:rsidRDefault="00D80E7A" w:rsidP="00792AAE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t xml:space="preserve"> 2.3.1. Аналитическая деятельность: </w:t>
      </w:r>
    </w:p>
    <w:p w:rsidR="00D80E7A" w:rsidRPr="00D036B1" w:rsidRDefault="00D80E7A" w:rsidP="00792AAE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мониторинг профессиональных и информационных потребностей педагогических работников МБОУ «</w:t>
      </w:r>
      <w:r w:rsidRPr="00D036B1">
        <w:rPr>
          <w:rFonts w:ascii="Times New Roman" w:hAnsi="Times New Roman"/>
          <w:sz w:val="24"/>
          <w:szCs w:val="24"/>
          <w:lang w:val="tt-RU"/>
        </w:rPr>
        <w:t>Муралинская</w:t>
      </w:r>
      <w:r w:rsidRPr="00D036B1">
        <w:rPr>
          <w:rFonts w:ascii="Times New Roman" w:hAnsi="Times New Roman"/>
          <w:sz w:val="24"/>
          <w:szCs w:val="24"/>
        </w:rPr>
        <w:t xml:space="preserve"> ООШ»</w:t>
      </w:r>
      <w:r>
        <w:rPr>
          <w:rFonts w:ascii="Times New Roman" w:hAnsi="Times New Roman"/>
          <w:sz w:val="24"/>
          <w:szCs w:val="24"/>
        </w:rPr>
        <w:t>;</w:t>
      </w:r>
      <w:r w:rsidRPr="00D036B1"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D80E7A" w:rsidRPr="00D036B1" w:rsidRDefault="00D80E7A" w:rsidP="00792AAE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создание и ведение базы данных о педагогических работниках МБОУ «</w:t>
      </w:r>
      <w:r w:rsidRPr="00D036B1">
        <w:rPr>
          <w:rFonts w:ascii="Times New Roman" w:hAnsi="Times New Roman"/>
          <w:sz w:val="24"/>
          <w:szCs w:val="24"/>
          <w:lang w:val="tt-RU"/>
        </w:rPr>
        <w:t>Муралинская</w:t>
      </w:r>
      <w:r w:rsidRPr="00D036B1">
        <w:rPr>
          <w:rFonts w:ascii="Times New Roman" w:hAnsi="Times New Roman"/>
          <w:sz w:val="24"/>
          <w:szCs w:val="24"/>
        </w:rPr>
        <w:t xml:space="preserve"> ООШ»</w:t>
      </w:r>
      <w:r>
        <w:rPr>
          <w:rFonts w:ascii="Times New Roman" w:hAnsi="Times New Roman"/>
          <w:sz w:val="24"/>
          <w:szCs w:val="24"/>
        </w:rPr>
        <w:t>;</w:t>
      </w:r>
      <w:r w:rsidRPr="00D036B1"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D80E7A" w:rsidRPr="00D036B1" w:rsidRDefault="00D80E7A" w:rsidP="00792AAE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выявление затруднений педагогических работников дидактического и методического характера; </w:t>
      </w:r>
    </w:p>
    <w:p w:rsidR="00D80E7A" w:rsidRPr="00D036B1" w:rsidRDefault="00D80E7A" w:rsidP="00792AAE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сбор и обработка информации о результатах учебно-воспитательной работы педагогических работников МБОУ «</w:t>
      </w:r>
      <w:r w:rsidRPr="00D036B1">
        <w:rPr>
          <w:rFonts w:ascii="Times New Roman" w:hAnsi="Times New Roman"/>
          <w:sz w:val="24"/>
          <w:szCs w:val="24"/>
          <w:lang w:val="tt-RU"/>
        </w:rPr>
        <w:t xml:space="preserve">Муралинская </w:t>
      </w:r>
      <w:r w:rsidRPr="00D036B1">
        <w:rPr>
          <w:rFonts w:ascii="Times New Roman" w:hAnsi="Times New Roman"/>
          <w:sz w:val="24"/>
          <w:szCs w:val="24"/>
        </w:rPr>
        <w:t>ООШ»</w:t>
      </w:r>
      <w:r>
        <w:rPr>
          <w:rFonts w:ascii="Times New Roman" w:hAnsi="Times New Roman"/>
          <w:sz w:val="24"/>
          <w:szCs w:val="24"/>
          <w:lang w:val="tt-RU"/>
        </w:rPr>
        <w:t>;</w:t>
      </w:r>
    </w:p>
    <w:p w:rsidR="00D80E7A" w:rsidRPr="00D036B1" w:rsidRDefault="00D80E7A" w:rsidP="00792AAE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изучение, обобщение и распространение педагогического опыта педагогических работников МБОУ «</w:t>
      </w:r>
      <w:r w:rsidRPr="00D036B1">
        <w:rPr>
          <w:rFonts w:ascii="Times New Roman" w:hAnsi="Times New Roman"/>
          <w:sz w:val="24"/>
          <w:szCs w:val="24"/>
          <w:lang w:val="tt-RU"/>
        </w:rPr>
        <w:t xml:space="preserve">Муралинская </w:t>
      </w:r>
      <w:r w:rsidRPr="00D036B1">
        <w:rPr>
          <w:rFonts w:ascii="Times New Roman" w:hAnsi="Times New Roman"/>
          <w:sz w:val="24"/>
          <w:szCs w:val="24"/>
        </w:rPr>
        <w:t xml:space="preserve">ООШ»; </w:t>
      </w:r>
    </w:p>
    <w:p w:rsidR="00D80E7A" w:rsidRPr="00D036B1" w:rsidRDefault="00D80E7A" w:rsidP="004B32CF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изучение и анализ состояния и результатов собственной деятельности (методической работы), определение направлений ее совершенствования. </w:t>
      </w:r>
    </w:p>
    <w:p w:rsidR="00D80E7A" w:rsidRPr="00D036B1" w:rsidRDefault="00D80E7A" w:rsidP="00792AAE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t>2.3.2. Информационная деятельность:</w:t>
      </w:r>
    </w:p>
    <w:p w:rsidR="00D80E7A" w:rsidRPr="00D036B1" w:rsidRDefault="00D80E7A" w:rsidP="00792AAE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t xml:space="preserve"> </w:t>
      </w: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формирование банка педагогической информации (нормативно-правовой, научно-методической, методической и др.); </w:t>
      </w:r>
    </w:p>
    <w:p w:rsidR="00D80E7A" w:rsidRPr="00D036B1" w:rsidRDefault="00D80E7A" w:rsidP="00792AAE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изучение нормативных правовых документов в сфере образования, в том числе федеральных государственных образовательных стандартов начального общего и основного общего образования; </w:t>
      </w:r>
    </w:p>
    <w:p w:rsidR="00D80E7A" w:rsidRPr="00D036B1" w:rsidRDefault="00D80E7A" w:rsidP="00792AAE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ознакомление педагогических работников МБОУ «</w:t>
      </w:r>
      <w:r w:rsidRPr="00D036B1">
        <w:rPr>
          <w:rFonts w:ascii="Times New Roman" w:hAnsi="Times New Roman"/>
          <w:sz w:val="24"/>
          <w:szCs w:val="24"/>
          <w:lang w:val="tt-RU"/>
        </w:rPr>
        <w:t>Муралинская</w:t>
      </w:r>
      <w:r w:rsidRPr="00D036B1">
        <w:rPr>
          <w:rFonts w:ascii="Times New Roman" w:hAnsi="Times New Roman"/>
          <w:sz w:val="24"/>
          <w:szCs w:val="24"/>
        </w:rPr>
        <w:t xml:space="preserve"> ООШ»</w:t>
      </w:r>
      <w:r w:rsidRPr="00D036B1">
        <w:rPr>
          <w:rFonts w:ascii="Times New Roman" w:hAnsi="Times New Roman"/>
          <w:sz w:val="24"/>
          <w:szCs w:val="24"/>
          <w:lang w:val="tt-RU"/>
        </w:rPr>
        <w:t xml:space="preserve">  </w:t>
      </w:r>
      <w:r w:rsidRPr="00D036B1">
        <w:rPr>
          <w:rFonts w:ascii="Times New Roman" w:hAnsi="Times New Roman"/>
          <w:sz w:val="24"/>
          <w:szCs w:val="24"/>
        </w:rPr>
        <w:t xml:space="preserve">с новинками педагогической, психологической, методической и научно-популярной литературы. </w:t>
      </w:r>
    </w:p>
    <w:p w:rsidR="00D80E7A" w:rsidRPr="00D036B1" w:rsidRDefault="00D80E7A" w:rsidP="00792AAE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t xml:space="preserve">2.3.3. Организационно-методическая деятельность: </w:t>
      </w:r>
    </w:p>
    <w:p w:rsidR="00D80E7A" w:rsidRPr="00D036B1" w:rsidRDefault="00D80E7A" w:rsidP="00792AAE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изучение запросов, методическое сопровождение и оказание практической помощи молодым специалистам, педагогическим работникам в период подготовки к аттестации, в межаттестационный и межкурсовой периоды; </w:t>
      </w:r>
    </w:p>
    <w:p w:rsidR="00D80E7A" w:rsidRPr="00D036B1" w:rsidRDefault="00D80E7A" w:rsidP="00792AAE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прогнозирование, планирование и организация повышения квалификации и профессиональной переподготовки педагогических работников; </w:t>
      </w:r>
    </w:p>
    <w:p w:rsidR="00D80E7A" w:rsidRPr="00D036B1" w:rsidRDefault="00D80E7A" w:rsidP="00792AAE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организация и проведение мастер-классов, семинаров-практикумов, конкурсов; </w:t>
      </w:r>
    </w:p>
    <w:p w:rsidR="00D80E7A" w:rsidRPr="00D036B1" w:rsidRDefault="00D80E7A" w:rsidP="00792AAE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разработка образовательных программ МБОУ «</w:t>
      </w:r>
      <w:r w:rsidRPr="00D036B1">
        <w:rPr>
          <w:rFonts w:ascii="Times New Roman" w:hAnsi="Times New Roman"/>
          <w:sz w:val="24"/>
          <w:szCs w:val="24"/>
          <w:lang w:val="tt-RU"/>
        </w:rPr>
        <w:t xml:space="preserve">Муралинская </w:t>
      </w:r>
      <w:r w:rsidRPr="00D036B1">
        <w:rPr>
          <w:rFonts w:ascii="Times New Roman" w:hAnsi="Times New Roman"/>
          <w:sz w:val="24"/>
          <w:szCs w:val="24"/>
        </w:rPr>
        <w:t xml:space="preserve"> ООШ»;</w:t>
      </w:r>
      <w:r w:rsidRPr="00D036B1">
        <w:rPr>
          <w:rFonts w:ascii="Times New Roman" w:hAnsi="Times New Roman"/>
          <w:sz w:val="24"/>
          <w:szCs w:val="24"/>
          <w:lang w:val="tt-RU"/>
        </w:rPr>
        <w:t xml:space="preserve">  </w:t>
      </w:r>
    </w:p>
    <w:p w:rsidR="00D80E7A" w:rsidRPr="00D036B1" w:rsidRDefault="00D80E7A" w:rsidP="00792AAE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методическое сопровождение подготовки педагогов к участию в конкурсах профессионального мастерства; </w:t>
      </w:r>
    </w:p>
    <w:p w:rsidR="00D80E7A" w:rsidRDefault="00D80E7A" w:rsidP="00792AAE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организация проведения экспертизы авторских методических материалов. </w:t>
      </w:r>
    </w:p>
    <w:p w:rsidR="00D80E7A" w:rsidRPr="00D036B1" w:rsidRDefault="00D80E7A" w:rsidP="00792AAE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t xml:space="preserve">2.3.4. Консультационная деятельность: </w:t>
      </w:r>
    </w:p>
    <w:p w:rsidR="00D80E7A" w:rsidRPr="00D036B1" w:rsidRDefault="00D80E7A" w:rsidP="00792AAE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организация консультационной работы для педагогических работников школы (индивидуальное, групповое консультирование), в том числе по вопросам применения ИКТ, современных образовательных технологий; изучения и применения актуальных психологических концепций; </w:t>
      </w:r>
    </w:p>
    <w:p w:rsidR="00D80E7A" w:rsidRPr="00D036B1" w:rsidRDefault="00D80E7A" w:rsidP="00792AAE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содействие в формировании методологической, психологической, технологической, методической культуры педагога; </w:t>
      </w:r>
    </w:p>
    <w:p w:rsidR="00D80E7A" w:rsidRPr="00D036B1" w:rsidRDefault="00D80E7A" w:rsidP="00773BB8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разработка методических рекомендаций (в том числе образцов документов) для педагогических работников с целью повышения эффективности и результативности их труда, роста профессионального мастерства. </w:t>
      </w:r>
    </w:p>
    <w:p w:rsidR="00D80E7A" w:rsidRPr="00D036B1" w:rsidRDefault="00D80E7A" w:rsidP="004B32CF">
      <w:pPr>
        <w:pStyle w:val="NoSpacing"/>
        <w:numPr>
          <w:ilvl w:val="0"/>
          <w:numId w:val="2"/>
        </w:numPr>
        <w:jc w:val="center"/>
        <w:rPr>
          <w:rFonts w:ascii="Times New Roman" w:hAnsi="Times New Roman"/>
          <w:b/>
          <w:sz w:val="24"/>
          <w:szCs w:val="24"/>
        </w:rPr>
      </w:pPr>
      <w:r w:rsidRPr="00D036B1">
        <w:rPr>
          <w:rFonts w:ascii="Times New Roman" w:hAnsi="Times New Roman"/>
          <w:b/>
          <w:sz w:val="24"/>
          <w:szCs w:val="24"/>
        </w:rPr>
        <w:t>Структура методического совета</w:t>
      </w:r>
    </w:p>
    <w:p w:rsidR="00D80E7A" w:rsidRPr="00D036B1" w:rsidRDefault="00D80E7A" w:rsidP="00792AAE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t>3.1. Для осуществления методической работы, достижения ее целей и задач в МБОУ «</w:t>
      </w:r>
      <w:r w:rsidRPr="00D036B1">
        <w:rPr>
          <w:rFonts w:ascii="Times New Roman" w:hAnsi="Times New Roman"/>
          <w:sz w:val="24"/>
          <w:szCs w:val="24"/>
          <w:lang w:val="tt-RU"/>
        </w:rPr>
        <w:t xml:space="preserve">Муралинская </w:t>
      </w:r>
      <w:r w:rsidRPr="00D036B1">
        <w:rPr>
          <w:rFonts w:ascii="Times New Roman" w:hAnsi="Times New Roman"/>
          <w:sz w:val="24"/>
          <w:szCs w:val="24"/>
        </w:rPr>
        <w:t xml:space="preserve"> ООШ»</w:t>
      </w:r>
      <w:r w:rsidRPr="00D036B1">
        <w:rPr>
          <w:rFonts w:ascii="Times New Roman" w:hAnsi="Times New Roman"/>
          <w:sz w:val="24"/>
          <w:szCs w:val="24"/>
          <w:lang w:val="tt-RU"/>
        </w:rPr>
        <w:t xml:space="preserve">  </w:t>
      </w:r>
      <w:r w:rsidRPr="00D036B1">
        <w:rPr>
          <w:rFonts w:ascii="Times New Roman" w:hAnsi="Times New Roman"/>
          <w:sz w:val="24"/>
          <w:szCs w:val="24"/>
        </w:rPr>
        <w:t>сформирован методический совет. В структуре методического совета МБОУ «</w:t>
      </w:r>
      <w:r w:rsidRPr="00D036B1">
        <w:rPr>
          <w:rFonts w:ascii="Times New Roman" w:hAnsi="Times New Roman"/>
          <w:sz w:val="24"/>
          <w:szCs w:val="24"/>
          <w:lang w:val="tt-RU"/>
        </w:rPr>
        <w:t>Муралинская</w:t>
      </w:r>
      <w:r w:rsidRPr="00D036B1">
        <w:rPr>
          <w:rFonts w:ascii="Times New Roman" w:hAnsi="Times New Roman"/>
          <w:sz w:val="24"/>
          <w:szCs w:val="24"/>
        </w:rPr>
        <w:t xml:space="preserve"> ООШ»</w:t>
      </w:r>
      <w:r w:rsidRPr="00D036B1">
        <w:rPr>
          <w:rFonts w:ascii="Times New Roman" w:hAnsi="Times New Roman"/>
          <w:sz w:val="24"/>
          <w:szCs w:val="24"/>
          <w:lang w:val="tt-RU"/>
        </w:rPr>
        <w:t xml:space="preserve">  </w:t>
      </w:r>
      <w:r w:rsidRPr="00D036B1">
        <w:rPr>
          <w:rFonts w:ascii="Times New Roman" w:hAnsi="Times New Roman"/>
          <w:sz w:val="24"/>
          <w:szCs w:val="24"/>
        </w:rPr>
        <w:t xml:space="preserve">функционируют: </w:t>
      </w:r>
    </w:p>
    <w:p w:rsidR="00D80E7A" w:rsidRPr="00D036B1" w:rsidRDefault="00D80E7A" w:rsidP="00792AAE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педагогический совет; </w:t>
      </w:r>
    </w:p>
    <w:p w:rsidR="00D80E7A" w:rsidRPr="00D036B1" w:rsidRDefault="00D80E7A" w:rsidP="00792AAE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методический совет;</w:t>
      </w:r>
    </w:p>
    <w:p w:rsidR="00D80E7A" w:rsidRPr="00D036B1" w:rsidRDefault="00D80E7A" w:rsidP="00792AAE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методическое объединение классных руководителей; </w:t>
      </w:r>
    </w:p>
    <w:p w:rsidR="00D80E7A" w:rsidRPr="00D036B1" w:rsidRDefault="00D80E7A" w:rsidP="00792AAE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аттестационная комиссия МБОУ «</w:t>
      </w:r>
      <w:r w:rsidRPr="00D036B1">
        <w:rPr>
          <w:rFonts w:ascii="Times New Roman" w:hAnsi="Times New Roman"/>
          <w:sz w:val="24"/>
          <w:szCs w:val="24"/>
          <w:lang w:val="tt-RU"/>
        </w:rPr>
        <w:t>Муралинская</w:t>
      </w:r>
      <w:r w:rsidRPr="00D036B1">
        <w:rPr>
          <w:rFonts w:ascii="Times New Roman" w:hAnsi="Times New Roman"/>
          <w:sz w:val="24"/>
          <w:szCs w:val="24"/>
        </w:rPr>
        <w:t xml:space="preserve"> ООШ»;</w:t>
      </w:r>
      <w:r w:rsidRPr="00D036B1">
        <w:rPr>
          <w:rFonts w:ascii="Times New Roman" w:hAnsi="Times New Roman"/>
          <w:sz w:val="24"/>
          <w:szCs w:val="24"/>
          <w:lang w:val="tt-RU"/>
        </w:rPr>
        <w:t xml:space="preserve">  </w:t>
      </w:r>
    </w:p>
    <w:p w:rsidR="00D80E7A" w:rsidRPr="00D036B1" w:rsidRDefault="00D80E7A" w:rsidP="00792AAE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t>3.2. Педагогический совет работает на основании устава МБОУ «</w:t>
      </w:r>
      <w:r w:rsidRPr="00D036B1">
        <w:rPr>
          <w:rFonts w:ascii="Times New Roman" w:hAnsi="Times New Roman"/>
          <w:sz w:val="24"/>
          <w:szCs w:val="24"/>
          <w:lang w:val="tt-RU"/>
        </w:rPr>
        <w:t>Муралинская</w:t>
      </w:r>
      <w:r w:rsidRPr="00D036B1">
        <w:rPr>
          <w:rFonts w:ascii="Times New Roman" w:hAnsi="Times New Roman"/>
          <w:sz w:val="24"/>
          <w:szCs w:val="24"/>
        </w:rPr>
        <w:t xml:space="preserve"> ООШ»</w:t>
      </w:r>
      <w:r w:rsidRPr="00D036B1">
        <w:rPr>
          <w:rFonts w:ascii="Times New Roman" w:hAnsi="Times New Roman"/>
          <w:sz w:val="24"/>
          <w:szCs w:val="24"/>
          <w:lang w:val="tt-RU"/>
        </w:rPr>
        <w:t xml:space="preserve">  </w:t>
      </w:r>
      <w:r w:rsidRPr="00D036B1">
        <w:rPr>
          <w:rFonts w:ascii="Times New Roman" w:hAnsi="Times New Roman"/>
          <w:sz w:val="24"/>
          <w:szCs w:val="24"/>
        </w:rPr>
        <w:t>и Положения о педагогическом совете МБОУ «</w:t>
      </w:r>
      <w:r w:rsidRPr="00D036B1">
        <w:rPr>
          <w:rFonts w:ascii="Times New Roman" w:hAnsi="Times New Roman"/>
          <w:sz w:val="24"/>
          <w:szCs w:val="24"/>
          <w:lang w:val="tt-RU"/>
        </w:rPr>
        <w:t>Муралинская</w:t>
      </w:r>
      <w:r w:rsidRPr="00D036B1">
        <w:rPr>
          <w:rFonts w:ascii="Times New Roman" w:hAnsi="Times New Roman"/>
          <w:sz w:val="24"/>
          <w:szCs w:val="24"/>
        </w:rPr>
        <w:t xml:space="preserve"> ООШ»;</w:t>
      </w:r>
      <w:r w:rsidRPr="00D036B1">
        <w:rPr>
          <w:rFonts w:ascii="Times New Roman" w:hAnsi="Times New Roman"/>
          <w:sz w:val="24"/>
          <w:szCs w:val="24"/>
          <w:lang w:val="tt-RU"/>
        </w:rPr>
        <w:t xml:space="preserve">  </w:t>
      </w:r>
    </w:p>
    <w:p w:rsidR="00D80E7A" w:rsidRPr="00D036B1" w:rsidRDefault="00D80E7A" w:rsidP="00792AAE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t>3.3. Методический совет МБОУ «</w:t>
      </w:r>
      <w:r w:rsidRPr="00D036B1">
        <w:rPr>
          <w:rFonts w:ascii="Times New Roman" w:hAnsi="Times New Roman"/>
          <w:sz w:val="24"/>
          <w:szCs w:val="24"/>
          <w:lang w:val="tt-RU"/>
        </w:rPr>
        <w:t>Муралинская</w:t>
      </w:r>
      <w:r w:rsidRPr="00D036B1">
        <w:rPr>
          <w:rFonts w:ascii="Times New Roman" w:hAnsi="Times New Roman"/>
          <w:sz w:val="24"/>
          <w:szCs w:val="24"/>
        </w:rPr>
        <w:t xml:space="preserve"> ООШ»;</w:t>
      </w:r>
      <w:r w:rsidRPr="00D036B1">
        <w:rPr>
          <w:rFonts w:ascii="Times New Roman" w:hAnsi="Times New Roman"/>
          <w:sz w:val="24"/>
          <w:szCs w:val="24"/>
          <w:lang w:val="tt-RU"/>
        </w:rPr>
        <w:t xml:space="preserve">  </w:t>
      </w:r>
    </w:p>
    <w:p w:rsidR="00D80E7A" w:rsidRPr="00D036B1" w:rsidRDefault="00D80E7A" w:rsidP="00792AAE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t>3.3.1. Методический совет - коллегиальный совещательный профессионально-педагогический орган МБОУ «</w:t>
      </w:r>
      <w:r w:rsidRPr="00D036B1">
        <w:rPr>
          <w:rFonts w:ascii="Times New Roman" w:hAnsi="Times New Roman"/>
          <w:sz w:val="24"/>
          <w:szCs w:val="24"/>
          <w:lang w:val="tt-RU"/>
        </w:rPr>
        <w:t>Муралинская</w:t>
      </w:r>
      <w:r w:rsidRPr="00D036B1">
        <w:rPr>
          <w:rFonts w:ascii="Times New Roman" w:hAnsi="Times New Roman"/>
          <w:sz w:val="24"/>
          <w:szCs w:val="24"/>
        </w:rPr>
        <w:t xml:space="preserve"> ООШ»</w:t>
      </w:r>
      <w:r w:rsidRPr="00D036B1">
        <w:rPr>
          <w:rFonts w:ascii="Times New Roman" w:hAnsi="Times New Roman"/>
          <w:sz w:val="24"/>
          <w:szCs w:val="24"/>
          <w:lang w:val="tt-RU"/>
        </w:rPr>
        <w:t xml:space="preserve">  </w:t>
      </w:r>
      <w:r w:rsidRPr="00D036B1">
        <w:rPr>
          <w:rFonts w:ascii="Times New Roman" w:hAnsi="Times New Roman"/>
          <w:sz w:val="24"/>
          <w:szCs w:val="24"/>
        </w:rPr>
        <w:t xml:space="preserve">который осуществляет планирование, координацию и организацию работы по формированию инновационной направленности в деятельности педагогического коллектива школы. </w:t>
      </w:r>
    </w:p>
    <w:p w:rsidR="00D80E7A" w:rsidRPr="00D036B1" w:rsidRDefault="00D80E7A" w:rsidP="00792AAE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t xml:space="preserve">3.3.2. В состав методического совета входят заместители директора школы, опытные педагогические работники. Состав методического совета на учебный год утверждается приказом директора школы, который издается не позднее 10 сентября. Одно и то же лицо может быть членом методического совета неограниченное количество раз. Общее количество членов методического совета - не менее 5. </w:t>
      </w:r>
    </w:p>
    <w:p w:rsidR="00D80E7A" w:rsidRPr="00D036B1" w:rsidRDefault="00D80E7A" w:rsidP="00792AAE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t>3.3.3. Непосредственное руководство деятельностью методического совета осуществляет его председатель, который назначается директором МБОУ «</w:t>
      </w:r>
      <w:r w:rsidRPr="00D036B1">
        <w:rPr>
          <w:rFonts w:ascii="Times New Roman" w:hAnsi="Times New Roman"/>
          <w:sz w:val="24"/>
          <w:szCs w:val="24"/>
          <w:lang w:val="tt-RU"/>
        </w:rPr>
        <w:t>Муралинская</w:t>
      </w:r>
      <w:r w:rsidRPr="00D036B1">
        <w:rPr>
          <w:rFonts w:ascii="Times New Roman" w:hAnsi="Times New Roman"/>
          <w:sz w:val="24"/>
          <w:szCs w:val="24"/>
        </w:rPr>
        <w:t xml:space="preserve"> ООШ»</w:t>
      </w:r>
      <w:r w:rsidRPr="00D036B1">
        <w:rPr>
          <w:rFonts w:ascii="Times New Roman" w:hAnsi="Times New Roman"/>
          <w:sz w:val="24"/>
          <w:szCs w:val="24"/>
          <w:lang w:val="tt-RU"/>
        </w:rPr>
        <w:t xml:space="preserve">  </w:t>
      </w:r>
      <w:r w:rsidRPr="00D036B1">
        <w:rPr>
          <w:rFonts w:ascii="Times New Roman" w:hAnsi="Times New Roman"/>
          <w:sz w:val="24"/>
          <w:szCs w:val="24"/>
        </w:rPr>
        <w:t xml:space="preserve">из числа членов методсовета. </w:t>
      </w:r>
    </w:p>
    <w:p w:rsidR="00D80E7A" w:rsidRPr="00D036B1" w:rsidRDefault="00D80E7A" w:rsidP="00792AAE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t xml:space="preserve">3.3.4. Компетенция методического совета. </w:t>
      </w:r>
    </w:p>
    <w:p w:rsidR="00D80E7A" w:rsidRPr="00D036B1" w:rsidRDefault="00D80E7A" w:rsidP="00792AAE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t>Методический совет МБОУ «</w:t>
      </w:r>
      <w:r w:rsidRPr="00D036B1">
        <w:rPr>
          <w:rFonts w:ascii="Times New Roman" w:hAnsi="Times New Roman"/>
          <w:sz w:val="24"/>
          <w:szCs w:val="24"/>
          <w:lang w:val="tt-RU"/>
        </w:rPr>
        <w:t>Муралинская</w:t>
      </w:r>
      <w:r w:rsidRPr="00D036B1">
        <w:rPr>
          <w:rFonts w:ascii="Times New Roman" w:hAnsi="Times New Roman"/>
          <w:sz w:val="24"/>
          <w:szCs w:val="24"/>
        </w:rPr>
        <w:t xml:space="preserve"> ООШ»</w:t>
      </w:r>
      <w:r w:rsidRPr="00D036B1">
        <w:rPr>
          <w:rFonts w:ascii="Times New Roman" w:hAnsi="Times New Roman"/>
          <w:sz w:val="24"/>
          <w:szCs w:val="24"/>
          <w:lang w:val="tt-RU"/>
        </w:rPr>
        <w:t xml:space="preserve">  </w:t>
      </w:r>
    </w:p>
    <w:p w:rsidR="00D80E7A" w:rsidRPr="00D036B1" w:rsidRDefault="00D80E7A" w:rsidP="00792AAE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формирует сводную базу данных о педагогических работниках (на основании баз данных методических объединений), в том числе по вопросам повышения квалификации, профессиональной переподготовки и аттестации педагогических работников; </w:t>
      </w:r>
    </w:p>
    <w:p w:rsidR="00D80E7A" w:rsidRPr="00D036B1" w:rsidRDefault="00D80E7A" w:rsidP="00792AAE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определяет направления мониторинга профессиональных и информационных потребностей педагогических работников, обобщает результаты проведенного методическими объединениями мониторинга, выявляет затруднения педагогических работников дидактического и методического характера, определяет направления и формы работы для преодоления выявленных затруднений; </w:t>
      </w:r>
    </w:p>
    <w:p w:rsidR="00D80E7A" w:rsidRPr="00D036B1" w:rsidRDefault="00D80E7A" w:rsidP="00792AAE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осуществляет планирование и реализацию мероприятий по введению Федеральных государственных образовательных стандартов; по освоению и внедрению новых образовательных технологий, направленных на реализацию системно-деятельностного, компетентностного подхода; </w:t>
      </w:r>
    </w:p>
    <w:p w:rsidR="00D80E7A" w:rsidRPr="00D036B1" w:rsidRDefault="00D80E7A" w:rsidP="007E31D0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формирует систему и содержание мониторинга за ходом введения Федеральных государственных образовательных стандартов; </w:t>
      </w:r>
    </w:p>
    <w:p w:rsidR="00D80E7A" w:rsidRPr="00D036B1" w:rsidRDefault="00D80E7A" w:rsidP="00792AAE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определяет тематику семинаров, практикумов, иных форм деятельности; </w:t>
      </w:r>
    </w:p>
    <w:p w:rsidR="00D80E7A" w:rsidRPr="00D036B1" w:rsidRDefault="00D80E7A" w:rsidP="00792AAE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осуществляет подготовку и издание методических и информационных материалов, изучение, обобщение и диссеминацию опыта педагогических работников; </w:t>
      </w:r>
    </w:p>
    <w:p w:rsidR="00D80E7A" w:rsidRPr="00D036B1" w:rsidRDefault="00D80E7A" w:rsidP="00792AAE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формирует банк педагогической информации (нормативно-правовой, научно-методической, инструктивно-методической и др.), осуществляет оформление и периодическое представление указанной информации для пед</w:t>
      </w:r>
      <w:r>
        <w:rPr>
          <w:rFonts w:ascii="Times New Roman" w:hAnsi="Times New Roman"/>
          <w:sz w:val="24"/>
          <w:szCs w:val="24"/>
        </w:rPr>
        <w:t>агогических работников (оформляет</w:t>
      </w:r>
      <w:r w:rsidRPr="00D036B1">
        <w:rPr>
          <w:rFonts w:ascii="Times New Roman" w:hAnsi="Times New Roman"/>
          <w:sz w:val="24"/>
          <w:szCs w:val="24"/>
        </w:rPr>
        <w:t xml:space="preserve"> выставку, выпускает брошюры и т.д.); </w:t>
      </w:r>
    </w:p>
    <w:p w:rsidR="00D80E7A" w:rsidRPr="00D036B1" w:rsidRDefault="00D80E7A" w:rsidP="00792AAE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организует работу по изучению нормативных документов, инструктивно-методических материалов, педагогических технологий, форм и методов обучения и воспитания (выступление на педагогическом совете, на методическом совете); </w:t>
      </w:r>
    </w:p>
    <w:p w:rsidR="00D80E7A" w:rsidRPr="00D036B1" w:rsidRDefault="00D80E7A" w:rsidP="00792AAE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формулирует методическую тему и вносит ее на утверждение педагогического совета;</w:t>
      </w:r>
    </w:p>
    <w:p w:rsidR="00D80E7A" w:rsidRPr="00D036B1" w:rsidRDefault="00D80E7A" w:rsidP="00792AAE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участвует в разработке основных образовательных программ; </w:t>
      </w:r>
    </w:p>
    <w:p w:rsidR="00D80E7A" w:rsidRDefault="00D80E7A" w:rsidP="00792AAE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формирует систему оценочных и методических материалов;</w:t>
      </w:r>
    </w:p>
    <w:p w:rsidR="00D80E7A" w:rsidRPr="00D036B1" w:rsidRDefault="00D80E7A" w:rsidP="00D036B1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участвует в разработке основных образовательных программ МБОУ «</w:t>
      </w:r>
      <w:r w:rsidRPr="00D036B1">
        <w:rPr>
          <w:rFonts w:ascii="Times New Roman" w:hAnsi="Times New Roman"/>
          <w:sz w:val="24"/>
          <w:szCs w:val="24"/>
          <w:lang w:val="tt-RU"/>
        </w:rPr>
        <w:t xml:space="preserve">Муралинская </w:t>
      </w:r>
      <w:r w:rsidRPr="00D036B1">
        <w:rPr>
          <w:rFonts w:ascii="Times New Roman" w:hAnsi="Times New Roman"/>
          <w:sz w:val="24"/>
          <w:szCs w:val="24"/>
        </w:rPr>
        <w:t xml:space="preserve"> ООШ»</w:t>
      </w:r>
      <w:r w:rsidRPr="00D036B1">
        <w:rPr>
          <w:rFonts w:ascii="Times New Roman" w:hAnsi="Times New Roman"/>
          <w:sz w:val="24"/>
          <w:szCs w:val="24"/>
          <w:lang w:val="tt-RU"/>
        </w:rPr>
        <w:t xml:space="preserve">  </w:t>
      </w:r>
      <w:r w:rsidRPr="00D036B1">
        <w:rPr>
          <w:rFonts w:ascii="Times New Roman" w:hAnsi="Times New Roman"/>
          <w:sz w:val="24"/>
          <w:szCs w:val="24"/>
        </w:rPr>
        <w:t xml:space="preserve">в том числе рассматривает и согласовывает </w:t>
      </w:r>
      <w:r>
        <w:rPr>
          <w:rFonts w:ascii="Times New Roman" w:hAnsi="Times New Roman"/>
          <w:sz w:val="24"/>
          <w:szCs w:val="24"/>
        </w:rPr>
        <w:t xml:space="preserve">рабочие программы учебного предмета, </w:t>
      </w:r>
      <w:r w:rsidRPr="00D036B1">
        <w:rPr>
          <w:rFonts w:ascii="Times New Roman" w:hAnsi="Times New Roman"/>
          <w:sz w:val="24"/>
          <w:szCs w:val="24"/>
        </w:rPr>
        <w:t xml:space="preserve">программы курсов внеурочной деятельности (для передачи их на дальнейшее согласование заместителю директора по </w:t>
      </w:r>
      <w:r>
        <w:rPr>
          <w:rFonts w:ascii="Times New Roman" w:hAnsi="Times New Roman"/>
          <w:sz w:val="24"/>
          <w:szCs w:val="24"/>
        </w:rPr>
        <w:t xml:space="preserve">учебно - </w:t>
      </w:r>
      <w:r w:rsidRPr="00D036B1">
        <w:rPr>
          <w:rFonts w:ascii="Times New Roman" w:hAnsi="Times New Roman"/>
          <w:sz w:val="24"/>
          <w:szCs w:val="24"/>
        </w:rPr>
        <w:t xml:space="preserve">воспитательной работе); </w:t>
      </w:r>
    </w:p>
    <w:p w:rsidR="00D80E7A" w:rsidRPr="00D036B1" w:rsidRDefault="00D80E7A" w:rsidP="00792AAE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формирует перечень учебников и учебных пособий для использования в образовательном процессе (в соответствии с утвержденным федеральным перечнем учебников, рекомендованных к использованию при реализации образовательных программ начального общего, основного общего образования, а также учебных пособий, допущенных к использованию при реализации указанных образовательных программ) и вносит его на утверждение педагогического совета; </w:t>
      </w:r>
    </w:p>
    <w:p w:rsidR="00D80E7A" w:rsidRPr="00D036B1" w:rsidRDefault="00D80E7A" w:rsidP="00792AAE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обеспечивает проведение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:rsidR="00D80E7A" w:rsidRPr="00D036B1" w:rsidRDefault="00D80E7A" w:rsidP="00792AAE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координирует работу по созданию системы оценки достижения планируемых результатов; </w:t>
      </w:r>
    </w:p>
    <w:p w:rsidR="00D80E7A" w:rsidRPr="00D036B1" w:rsidRDefault="00D80E7A" w:rsidP="00792AAE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организует разработку (отбор) контрольных материалов для оценки предметных планируемых результатов образования;</w:t>
      </w:r>
    </w:p>
    <w:p w:rsidR="00D80E7A" w:rsidRPr="00D036B1" w:rsidRDefault="00D80E7A" w:rsidP="00792AAE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организует проведение консультаций для педагогических работников, как по плану работы методического совета, так и по запросам педагогических работников на индивидуализированной и дифференцированной основе (молодые учителя: учителя-предметники; классные руководители; учителя, испытывающие определенные затруднения в педагогической работе; учителя, имеющие разный педагогический стаж; учителя, не имеющие педагогического образования и т.д.); </w:t>
      </w:r>
    </w:p>
    <w:p w:rsidR="00D80E7A" w:rsidRPr="00D036B1" w:rsidRDefault="00D80E7A" w:rsidP="00792AAE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разрабатывает шаблоны документов (форма анализа работы по реализации образовательной программы за определенный период и т.д.) и для педагогических работников (технологическая карта урока, форма плана самообразования и т.д.); </w:t>
      </w:r>
    </w:p>
    <w:p w:rsidR="00D80E7A" w:rsidRPr="00D036B1" w:rsidRDefault="00D80E7A" w:rsidP="00792AAE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осуществляет методическое сопровождение деятельности педагогов, работающих с учащимися, обучающимися по индивидуальному учебному плану, при наличии таковых;</w:t>
      </w:r>
    </w:p>
    <w:p w:rsidR="00D80E7A" w:rsidRPr="00D036B1" w:rsidRDefault="00D80E7A" w:rsidP="00792AAE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осуществляет методическое сопровождение педагогов для участия в конкурсах профессионального мастерства; </w:t>
      </w:r>
    </w:p>
    <w:p w:rsidR="00D80E7A" w:rsidRPr="00D036B1" w:rsidRDefault="00D80E7A" w:rsidP="00773BB8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осуществляет анализ методической работы МБОУ «Муралинская ООШ» за определенный период. </w:t>
      </w:r>
    </w:p>
    <w:p w:rsidR="00D80E7A" w:rsidRPr="00D036B1" w:rsidRDefault="00D80E7A" w:rsidP="00792AAE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t xml:space="preserve">3.3.5. Организация работы методического совета: </w:t>
      </w:r>
    </w:p>
    <w:p w:rsidR="00D80E7A" w:rsidRPr="00D036B1" w:rsidRDefault="00D80E7A" w:rsidP="00792AAE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содержание и тематика направлений деятельности методического совета на учебный год конкретизируется в годовом плане работы методического совета, который является неотъемлемой частью годового плана учебно-воспитательной работы МБОУ «</w:t>
      </w:r>
      <w:r w:rsidRPr="00D036B1">
        <w:rPr>
          <w:rFonts w:ascii="Times New Roman" w:hAnsi="Times New Roman"/>
          <w:sz w:val="24"/>
          <w:szCs w:val="24"/>
          <w:lang w:val="tt-RU"/>
        </w:rPr>
        <w:t>Муралинская</w:t>
      </w:r>
      <w:r w:rsidRPr="00D036B1">
        <w:rPr>
          <w:rFonts w:ascii="Times New Roman" w:hAnsi="Times New Roman"/>
          <w:sz w:val="24"/>
          <w:szCs w:val="24"/>
        </w:rPr>
        <w:t xml:space="preserve"> ООШ»</w:t>
      </w:r>
      <w:r>
        <w:rPr>
          <w:rFonts w:ascii="Times New Roman" w:hAnsi="Times New Roman"/>
          <w:sz w:val="24"/>
          <w:szCs w:val="24"/>
        </w:rPr>
        <w:t>.</w:t>
      </w:r>
    </w:p>
    <w:p w:rsidR="00D80E7A" w:rsidRPr="00D036B1" w:rsidRDefault="00D80E7A" w:rsidP="00792AAE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периодичность заседаний методического совета составляет не реже 1 раза в четверть. При необходимости методический совет проводит внеплановые заседания; </w:t>
      </w:r>
    </w:p>
    <w:p w:rsidR="00D80E7A" w:rsidRPr="00D036B1" w:rsidRDefault="00D80E7A" w:rsidP="00792AAE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заседания методического совета являются открытыми, на них могут присутствовать педагогические работники, не являющиеся его членами;</w:t>
      </w:r>
    </w:p>
    <w:p w:rsidR="00D80E7A" w:rsidRPr="00D036B1" w:rsidRDefault="00D80E7A" w:rsidP="00792AAE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при необходимости методический совет по согласованию с директором может привлекать для своей работы любых специалистов; </w:t>
      </w:r>
    </w:p>
    <w:p w:rsidR="00D80E7A" w:rsidRPr="00D036B1" w:rsidRDefault="00D80E7A" w:rsidP="00792AAE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кворумом для принятия решений является присутствие на заседании методического совета более половины его членов;</w:t>
      </w:r>
    </w:p>
    <w:p w:rsidR="00D80E7A" w:rsidRPr="00D036B1" w:rsidRDefault="00D80E7A" w:rsidP="00792AAE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решения принимаются простым большинством голосов членов методического совета, присутствующих на заседании. В случае равенства голосов решающим является голос председателя методического совета. </w:t>
      </w:r>
    </w:p>
    <w:p w:rsidR="00D80E7A" w:rsidRPr="00D036B1" w:rsidRDefault="00D80E7A" w:rsidP="00792AAE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t xml:space="preserve">3.3.6. В соответствии со своей компетенцией, установленной настоящим Положением, методический совет имеет право: </w:t>
      </w:r>
    </w:p>
    <w:p w:rsidR="00D80E7A" w:rsidRPr="00D036B1" w:rsidRDefault="00D80E7A" w:rsidP="00792AAE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обращаться к администрации и коллегиальным органам управления и получать информацию по результатам рассмотрения обращений; </w:t>
      </w:r>
    </w:p>
    <w:p w:rsidR="00D80E7A" w:rsidRPr="00D036B1" w:rsidRDefault="00D80E7A" w:rsidP="00792AAE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обращаться к администрации «</w:t>
      </w:r>
      <w:r w:rsidRPr="00D036B1">
        <w:rPr>
          <w:rFonts w:ascii="Times New Roman" w:hAnsi="Times New Roman"/>
          <w:sz w:val="24"/>
          <w:szCs w:val="24"/>
          <w:lang w:val="tt-RU"/>
        </w:rPr>
        <w:t>Муралинская</w:t>
      </w:r>
      <w:r w:rsidRPr="00D036B1">
        <w:rPr>
          <w:rFonts w:ascii="Times New Roman" w:hAnsi="Times New Roman"/>
          <w:sz w:val="24"/>
          <w:szCs w:val="24"/>
        </w:rPr>
        <w:t xml:space="preserve"> ООШ»</w:t>
      </w:r>
      <w:r w:rsidRPr="00D036B1">
        <w:rPr>
          <w:rFonts w:ascii="Times New Roman" w:hAnsi="Times New Roman"/>
          <w:sz w:val="24"/>
          <w:szCs w:val="24"/>
          <w:lang w:val="tt-RU"/>
        </w:rPr>
        <w:t xml:space="preserve">  </w:t>
      </w:r>
      <w:r w:rsidRPr="00D036B1">
        <w:rPr>
          <w:rFonts w:ascii="Times New Roman" w:hAnsi="Times New Roman"/>
          <w:sz w:val="24"/>
          <w:szCs w:val="24"/>
        </w:rPr>
        <w:t xml:space="preserve">за консультациями по вопросам нормативно-правового обеспечения деятельности методического совета; с предложениями об улучшении организации учебного процесса; </w:t>
      </w:r>
    </w:p>
    <w:p w:rsidR="00D80E7A" w:rsidRPr="00D036B1" w:rsidRDefault="00D80E7A" w:rsidP="00792AAE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обращаться в аттестационную комиссию с предложениями по организации и содержанию аттестации педагогических работников; </w:t>
      </w:r>
    </w:p>
    <w:p w:rsidR="00D80E7A" w:rsidRPr="00D036B1" w:rsidRDefault="00D80E7A" w:rsidP="00792AAE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принимать участие в разработке планов, программ деятельности; </w:t>
      </w:r>
    </w:p>
    <w:p w:rsidR="00D80E7A" w:rsidRPr="00D036B1" w:rsidRDefault="00D80E7A" w:rsidP="00792AAE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разрабатывать и вносить предложения по совершенствованию учебной и методической работы; </w:t>
      </w:r>
    </w:p>
    <w:p w:rsidR="00D80E7A" w:rsidRPr="00D036B1" w:rsidRDefault="00D80E7A" w:rsidP="00792AAE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устанавливать и осуществлять сотрудничество с аналогичными структурами в других образовательных организациях; </w:t>
      </w:r>
    </w:p>
    <w:p w:rsidR="00D80E7A" w:rsidRPr="00D036B1" w:rsidRDefault="00D80E7A" w:rsidP="00792AAE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рекомендовать педагогических работников МБОУ «</w:t>
      </w:r>
      <w:r w:rsidRPr="00D036B1">
        <w:rPr>
          <w:rFonts w:ascii="Times New Roman" w:hAnsi="Times New Roman"/>
          <w:sz w:val="24"/>
          <w:szCs w:val="24"/>
          <w:lang w:val="tt-RU"/>
        </w:rPr>
        <w:t>Муралинская</w:t>
      </w:r>
      <w:r w:rsidRPr="00D036B1">
        <w:rPr>
          <w:rFonts w:ascii="Times New Roman" w:hAnsi="Times New Roman"/>
          <w:sz w:val="24"/>
          <w:szCs w:val="24"/>
        </w:rPr>
        <w:t xml:space="preserve"> ООШ»</w:t>
      </w:r>
      <w:r w:rsidRPr="00D036B1">
        <w:rPr>
          <w:rFonts w:ascii="Times New Roman" w:hAnsi="Times New Roman"/>
          <w:sz w:val="24"/>
          <w:szCs w:val="24"/>
          <w:lang w:val="tt-RU"/>
        </w:rPr>
        <w:t xml:space="preserve">  </w:t>
      </w:r>
      <w:r w:rsidRPr="00D036B1">
        <w:rPr>
          <w:rFonts w:ascii="Times New Roman" w:hAnsi="Times New Roman"/>
          <w:sz w:val="24"/>
          <w:szCs w:val="24"/>
        </w:rPr>
        <w:t xml:space="preserve">для участия в профессиональных конкурсах. </w:t>
      </w:r>
    </w:p>
    <w:p w:rsidR="00D80E7A" w:rsidRPr="00D036B1" w:rsidRDefault="00D80E7A" w:rsidP="00792AAE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t xml:space="preserve">3.3.7. Ответственность методического совета. </w:t>
      </w:r>
    </w:p>
    <w:p w:rsidR="00D80E7A" w:rsidRPr="00D036B1" w:rsidRDefault="00D80E7A" w:rsidP="00792AAE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t xml:space="preserve">Методический совет несет ответственность за: </w:t>
      </w:r>
    </w:p>
    <w:p w:rsidR="00D80E7A" w:rsidRPr="00D036B1" w:rsidRDefault="00D80E7A" w:rsidP="00792AAE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выполнение плана работы; </w:t>
      </w:r>
    </w:p>
    <w:p w:rsidR="00D80E7A" w:rsidRPr="00D036B1" w:rsidRDefault="00D80E7A" w:rsidP="00792AAE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соответствие принятых решений действующему законодательству и локальным актам; </w:t>
      </w:r>
    </w:p>
    <w:p w:rsidR="00D80E7A" w:rsidRPr="00D036B1" w:rsidRDefault="00D80E7A" w:rsidP="00792AAE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выполнение принятых решений и рекомендаций. </w:t>
      </w:r>
    </w:p>
    <w:p w:rsidR="00D80E7A" w:rsidRPr="00D036B1" w:rsidRDefault="00D80E7A" w:rsidP="00792AAE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t xml:space="preserve">3.3.8 Документация методического совета. </w:t>
      </w:r>
    </w:p>
    <w:p w:rsidR="00D80E7A" w:rsidRPr="00D036B1" w:rsidRDefault="00D80E7A" w:rsidP="00792AAE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t xml:space="preserve">В ходе осуществления деятельности методический совет формирует следующие документы, которые ведутся в печатном виде: </w:t>
      </w:r>
    </w:p>
    <w:p w:rsidR="00D80E7A" w:rsidRPr="00D036B1" w:rsidRDefault="00D80E7A" w:rsidP="00792AAE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анализ работы за учебный год; </w:t>
      </w:r>
    </w:p>
    <w:p w:rsidR="00D80E7A" w:rsidRPr="00D036B1" w:rsidRDefault="00D80E7A" w:rsidP="00792AAE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план работы на учебный год; </w:t>
      </w:r>
    </w:p>
    <w:p w:rsidR="00D80E7A" w:rsidRPr="00D036B1" w:rsidRDefault="00D80E7A" w:rsidP="00792AAE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база (банк) данных по педагогическим работникам; </w:t>
      </w:r>
    </w:p>
    <w:p w:rsidR="00D80E7A" w:rsidRPr="00D036B1" w:rsidRDefault="00D80E7A" w:rsidP="00792AAE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банк данных нормативно-правовой и педагогической информации различного уровня; </w:t>
      </w:r>
    </w:p>
    <w:p w:rsidR="00D80E7A" w:rsidRPr="00D036B1" w:rsidRDefault="00D80E7A" w:rsidP="00792AAE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банк передового педагогического опыта педагогических работников; </w:t>
      </w:r>
    </w:p>
    <w:p w:rsidR="00D80E7A" w:rsidRPr="00D036B1" w:rsidRDefault="00D80E7A" w:rsidP="00792AAE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система оценочных и методических материалов;</w:t>
      </w:r>
    </w:p>
    <w:p w:rsidR="00D80E7A" w:rsidRPr="00D036B1" w:rsidRDefault="00D80E7A" w:rsidP="00773BB8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протоколы заседаний методического совета. </w:t>
      </w:r>
    </w:p>
    <w:p w:rsidR="00D80E7A" w:rsidRPr="00D036B1" w:rsidRDefault="00D80E7A" w:rsidP="00773BB8">
      <w:pPr>
        <w:pStyle w:val="NoSpacing"/>
        <w:ind w:left="1080"/>
        <w:jc w:val="center"/>
        <w:rPr>
          <w:rFonts w:ascii="Times New Roman" w:hAnsi="Times New Roman"/>
          <w:b/>
          <w:sz w:val="24"/>
          <w:szCs w:val="24"/>
        </w:rPr>
      </w:pPr>
      <w:r w:rsidRPr="00D036B1">
        <w:rPr>
          <w:rFonts w:ascii="Times New Roman" w:hAnsi="Times New Roman"/>
          <w:b/>
          <w:sz w:val="24"/>
          <w:szCs w:val="24"/>
        </w:rPr>
        <w:t>3.4. Методическое объединение классных руководителей</w:t>
      </w:r>
    </w:p>
    <w:p w:rsidR="00D80E7A" w:rsidRPr="00D036B1" w:rsidRDefault="00D80E7A" w:rsidP="00792AAE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t xml:space="preserve">3.4.1. Методическое объединение классных руководителей - структурное подразделение методической службы, объединяющее классных руководителей 1-9 классов, с целью методического обеспечения организации и осуществления воспитательного процесса, исследования его эффективности, повышения профессионального мастерства педагогов. </w:t>
      </w:r>
    </w:p>
    <w:p w:rsidR="00D80E7A" w:rsidRPr="00D036B1" w:rsidRDefault="00D80E7A" w:rsidP="00792AAE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t xml:space="preserve">3.4.2. Непосредственное руководство деятельностью методического объединения классных руководителей осуществляет его руководитель, который назначается директором школы по представлению заместителя директора по воспитательной работе из числа опытных классных руководителей. </w:t>
      </w:r>
    </w:p>
    <w:p w:rsidR="00D80E7A" w:rsidRPr="00D036B1" w:rsidRDefault="00D80E7A" w:rsidP="00792AAE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t xml:space="preserve">3.4.3. Компетенция методического объединения классных руководителей: </w:t>
      </w:r>
    </w:p>
    <w:p w:rsidR="00D80E7A" w:rsidRPr="00D036B1" w:rsidRDefault="00D80E7A" w:rsidP="00792AAE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формирует банк педагогической информации различного уровня и направленности по профилю методического объединения, осуществляет ознакомление с указанной информацией классных руководителей; </w:t>
      </w:r>
    </w:p>
    <w:p w:rsidR="00D80E7A" w:rsidRPr="00D036B1" w:rsidRDefault="00D80E7A" w:rsidP="00792AAE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формирует базу данных о классных руководителях МБОУ «</w:t>
      </w:r>
      <w:r w:rsidRPr="00D036B1">
        <w:rPr>
          <w:rFonts w:ascii="Times New Roman" w:hAnsi="Times New Roman"/>
          <w:sz w:val="24"/>
          <w:szCs w:val="24"/>
          <w:lang w:val="tt-RU"/>
        </w:rPr>
        <w:t>Муралинская</w:t>
      </w:r>
      <w:r w:rsidRPr="00D036B1">
        <w:rPr>
          <w:rFonts w:ascii="Times New Roman" w:hAnsi="Times New Roman"/>
          <w:sz w:val="24"/>
          <w:szCs w:val="24"/>
        </w:rPr>
        <w:t xml:space="preserve"> ООШ»;</w:t>
      </w:r>
      <w:r w:rsidRPr="00D036B1">
        <w:rPr>
          <w:rFonts w:ascii="Times New Roman" w:hAnsi="Times New Roman"/>
          <w:sz w:val="24"/>
          <w:szCs w:val="24"/>
          <w:lang w:val="tt-RU"/>
        </w:rPr>
        <w:t xml:space="preserve">  </w:t>
      </w:r>
    </w:p>
    <w:p w:rsidR="00D80E7A" w:rsidRPr="00D036B1" w:rsidRDefault="00D80E7A" w:rsidP="00792AAE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осуществляет методическое сопровождение деятельности начинающих классных руководителей, в том числе через систему наставничества;</w:t>
      </w:r>
    </w:p>
    <w:p w:rsidR="00D80E7A" w:rsidRPr="00D036B1" w:rsidRDefault="00D80E7A" w:rsidP="00792AAE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разрабатывает дидактические материалы, методические рекомендации по профилю методического объединения;</w:t>
      </w:r>
    </w:p>
    <w:p w:rsidR="00D80E7A" w:rsidRPr="00D036B1" w:rsidRDefault="00D80E7A" w:rsidP="00792AAE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t xml:space="preserve"> </w:t>
      </w: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разрабатывает шаблоны документов для классных руководителей; </w:t>
      </w:r>
    </w:p>
    <w:p w:rsidR="00D80E7A" w:rsidRPr="00D036B1" w:rsidRDefault="00D80E7A" w:rsidP="00792AAE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осуществляет выбор и разработку направлений и механизмов мониторинга уровня воспитанности учащихся; </w:t>
      </w:r>
    </w:p>
    <w:p w:rsidR="00D80E7A" w:rsidRPr="00D036B1" w:rsidRDefault="00D80E7A" w:rsidP="00792AAE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проводит мониторинг профессиональных и информационных потребностей классных руководителей МБОУ «</w:t>
      </w:r>
      <w:r w:rsidRPr="00D036B1">
        <w:rPr>
          <w:rFonts w:ascii="Times New Roman" w:hAnsi="Times New Roman"/>
          <w:sz w:val="24"/>
          <w:szCs w:val="24"/>
          <w:lang w:val="tt-RU"/>
        </w:rPr>
        <w:t>Муралинская</w:t>
      </w:r>
      <w:r w:rsidRPr="00D036B1">
        <w:rPr>
          <w:rFonts w:ascii="Times New Roman" w:hAnsi="Times New Roman"/>
          <w:sz w:val="24"/>
          <w:szCs w:val="24"/>
        </w:rPr>
        <w:t xml:space="preserve"> ООШ»</w:t>
      </w:r>
      <w:r w:rsidRPr="00D036B1">
        <w:rPr>
          <w:rFonts w:ascii="Times New Roman" w:hAnsi="Times New Roman"/>
          <w:sz w:val="24"/>
          <w:szCs w:val="24"/>
          <w:lang w:val="tt-RU"/>
        </w:rPr>
        <w:t xml:space="preserve">  </w:t>
      </w:r>
    </w:p>
    <w:p w:rsidR="00D80E7A" w:rsidRPr="00D036B1" w:rsidRDefault="00D80E7A" w:rsidP="00792AAE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рассматривает вопросы повышения квалификации классных руководителей, вносит предложения по указанному вопросу методическому совету и администрации МБОУ «</w:t>
      </w:r>
      <w:r w:rsidRPr="00D036B1">
        <w:rPr>
          <w:rFonts w:ascii="Times New Roman" w:hAnsi="Times New Roman"/>
          <w:sz w:val="24"/>
          <w:szCs w:val="24"/>
          <w:lang w:val="tt-RU"/>
        </w:rPr>
        <w:t>Муралинская</w:t>
      </w:r>
      <w:r w:rsidRPr="00D036B1">
        <w:rPr>
          <w:rFonts w:ascii="Times New Roman" w:hAnsi="Times New Roman"/>
          <w:sz w:val="24"/>
          <w:szCs w:val="24"/>
        </w:rPr>
        <w:t xml:space="preserve"> ООШ»</w:t>
      </w:r>
      <w:r>
        <w:rPr>
          <w:rFonts w:ascii="Times New Roman" w:hAnsi="Times New Roman"/>
          <w:sz w:val="24"/>
          <w:szCs w:val="24"/>
        </w:rPr>
        <w:t>;</w:t>
      </w:r>
      <w:r w:rsidRPr="00D036B1">
        <w:rPr>
          <w:rFonts w:ascii="Times New Roman" w:hAnsi="Times New Roman"/>
          <w:sz w:val="24"/>
          <w:szCs w:val="24"/>
          <w:lang w:val="tt-RU"/>
        </w:rPr>
        <w:t xml:space="preserve">  </w:t>
      </w:r>
    </w:p>
    <w:p w:rsidR="00D80E7A" w:rsidRPr="00D036B1" w:rsidRDefault="00D80E7A" w:rsidP="00792AAE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организует проведение мастер-классов, семинаров-практикумов, взаимопосещение мероприятий по определенной тематике с последующей рефлексией и анализом и т.д.; </w:t>
      </w:r>
    </w:p>
    <w:p w:rsidR="00D80E7A" w:rsidRPr="00D036B1" w:rsidRDefault="00D80E7A" w:rsidP="00792AAE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организует изучение, обобщение и распространение педагогического опыта классных руководителей МБОУ «</w:t>
      </w:r>
      <w:r w:rsidRPr="00D036B1">
        <w:rPr>
          <w:rFonts w:ascii="Times New Roman" w:hAnsi="Times New Roman"/>
          <w:sz w:val="24"/>
          <w:szCs w:val="24"/>
          <w:lang w:val="tt-RU"/>
        </w:rPr>
        <w:t>Муралинская</w:t>
      </w:r>
      <w:r w:rsidRPr="00D036B1">
        <w:rPr>
          <w:rFonts w:ascii="Times New Roman" w:hAnsi="Times New Roman"/>
          <w:sz w:val="24"/>
          <w:szCs w:val="24"/>
        </w:rPr>
        <w:t xml:space="preserve"> ООШ»; </w:t>
      </w:r>
    </w:p>
    <w:p w:rsidR="00D80E7A" w:rsidRPr="00D036B1" w:rsidRDefault="00D80E7A" w:rsidP="00792AAE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осуществляет координацию деятельности классных руководителей и организацию их взаимодействия.</w:t>
      </w:r>
    </w:p>
    <w:p w:rsidR="00D80E7A" w:rsidRPr="00D036B1" w:rsidRDefault="00D80E7A" w:rsidP="00792AAE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t xml:space="preserve">3.4.4. Организация работы методического объединения классных руководителей: </w:t>
      </w:r>
    </w:p>
    <w:p w:rsidR="00D80E7A" w:rsidRPr="00D036B1" w:rsidRDefault="00D80E7A" w:rsidP="00792AAE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работа методического объединения классных руководителей организуется на основе плана, который разрабатывается в соответствии с общим планом работы МБОУ «</w:t>
      </w:r>
      <w:r w:rsidRPr="00D036B1">
        <w:rPr>
          <w:rFonts w:ascii="Times New Roman" w:hAnsi="Times New Roman"/>
          <w:sz w:val="24"/>
          <w:szCs w:val="24"/>
          <w:lang w:val="tt-RU"/>
        </w:rPr>
        <w:t>Муралинская</w:t>
      </w:r>
      <w:r w:rsidRPr="00D036B1">
        <w:rPr>
          <w:rFonts w:ascii="Times New Roman" w:hAnsi="Times New Roman"/>
          <w:sz w:val="24"/>
          <w:szCs w:val="24"/>
        </w:rPr>
        <w:t xml:space="preserve"> ООШ»</w:t>
      </w:r>
      <w:r w:rsidRPr="00D036B1">
        <w:rPr>
          <w:rFonts w:ascii="Times New Roman" w:hAnsi="Times New Roman"/>
          <w:sz w:val="24"/>
          <w:szCs w:val="24"/>
          <w:lang w:val="tt-RU"/>
        </w:rPr>
        <w:t xml:space="preserve">  </w:t>
      </w:r>
      <w:r w:rsidRPr="00D036B1">
        <w:rPr>
          <w:rFonts w:ascii="Times New Roman" w:hAnsi="Times New Roman"/>
          <w:sz w:val="24"/>
          <w:szCs w:val="24"/>
        </w:rPr>
        <w:t xml:space="preserve">(в том числе с планом работы методического совета); </w:t>
      </w:r>
    </w:p>
    <w:p w:rsidR="00D80E7A" w:rsidRPr="00D036B1" w:rsidRDefault="00D80E7A" w:rsidP="002D0FA3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периодичность заседаний методического объединения классных руководителей - не реже 1 раза в четверть. При необходимости методическое объединение классных руководителей проводит внеплановые заседания; </w:t>
      </w:r>
    </w:p>
    <w:p w:rsidR="00D80E7A" w:rsidRPr="00D036B1" w:rsidRDefault="00D80E7A" w:rsidP="002D0FA3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заседания методического объединения классных руководителей являются открытыми, на них могут присутствовать руководящие работники МБОУ «</w:t>
      </w:r>
      <w:r w:rsidRPr="00D036B1">
        <w:rPr>
          <w:rFonts w:ascii="Times New Roman" w:hAnsi="Times New Roman"/>
          <w:sz w:val="24"/>
          <w:szCs w:val="24"/>
          <w:lang w:val="tt-RU"/>
        </w:rPr>
        <w:t>Муралинская</w:t>
      </w:r>
      <w:r w:rsidRPr="00D036B1">
        <w:rPr>
          <w:rFonts w:ascii="Times New Roman" w:hAnsi="Times New Roman"/>
          <w:sz w:val="24"/>
          <w:szCs w:val="24"/>
        </w:rPr>
        <w:t xml:space="preserve"> ООШ», а также педагогические работники, не являющиеся его членами; </w:t>
      </w:r>
    </w:p>
    <w:p w:rsidR="00D80E7A" w:rsidRPr="00D036B1" w:rsidRDefault="00D80E7A" w:rsidP="002D0FA3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кворумом для принятия решений является присутствие на заседании методического объединения классных руководителей более 2/3 его членов; решения принимаются простым большинством голосов членов методического объединения классных руководителей, присутствующих на заседании. В случае равенства голосов решающим является голос председателя методического объединения классных руководителей. </w:t>
      </w:r>
    </w:p>
    <w:p w:rsidR="00D80E7A" w:rsidRPr="00D036B1" w:rsidRDefault="00D80E7A" w:rsidP="002D0FA3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t>3.4.5. В соответствии со своей компетенцией, установленной настоящим Положением, методическое объединение классных руководителей имеет право:</w:t>
      </w:r>
    </w:p>
    <w:p w:rsidR="00D80E7A" w:rsidRPr="00D036B1" w:rsidRDefault="00D80E7A" w:rsidP="002D0FA3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обращаться к администрации, коллегиальным органам управления и методическому совету МБОУ «</w:t>
      </w:r>
      <w:r w:rsidRPr="00D036B1">
        <w:rPr>
          <w:rFonts w:ascii="Times New Roman" w:hAnsi="Times New Roman"/>
          <w:sz w:val="24"/>
          <w:szCs w:val="24"/>
          <w:lang w:val="tt-RU"/>
        </w:rPr>
        <w:t>Муралинская</w:t>
      </w:r>
      <w:r w:rsidRPr="00D036B1">
        <w:rPr>
          <w:rFonts w:ascii="Times New Roman" w:hAnsi="Times New Roman"/>
          <w:sz w:val="24"/>
          <w:szCs w:val="24"/>
        </w:rPr>
        <w:t xml:space="preserve"> ООШ»</w:t>
      </w:r>
      <w:r w:rsidRPr="00D036B1">
        <w:rPr>
          <w:rFonts w:ascii="Times New Roman" w:hAnsi="Times New Roman"/>
          <w:sz w:val="24"/>
          <w:szCs w:val="24"/>
          <w:lang w:val="tt-RU"/>
        </w:rPr>
        <w:t xml:space="preserve">  </w:t>
      </w:r>
      <w:r w:rsidRPr="00D036B1">
        <w:rPr>
          <w:rFonts w:ascii="Times New Roman" w:hAnsi="Times New Roman"/>
          <w:sz w:val="24"/>
          <w:szCs w:val="24"/>
        </w:rPr>
        <w:t xml:space="preserve"> и получать информацию по результатам рассмотрения обращений; </w:t>
      </w:r>
    </w:p>
    <w:p w:rsidR="00D80E7A" w:rsidRPr="00D036B1" w:rsidRDefault="00D80E7A" w:rsidP="002D0FA3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обращаться к администрации МБОУ «</w:t>
      </w:r>
      <w:r w:rsidRPr="00D036B1">
        <w:rPr>
          <w:rFonts w:ascii="Times New Roman" w:hAnsi="Times New Roman"/>
          <w:sz w:val="24"/>
          <w:szCs w:val="24"/>
          <w:lang w:val="tt-RU"/>
        </w:rPr>
        <w:t>Муралинская</w:t>
      </w:r>
      <w:r w:rsidRPr="00D036B1">
        <w:rPr>
          <w:rFonts w:ascii="Times New Roman" w:hAnsi="Times New Roman"/>
          <w:sz w:val="24"/>
          <w:szCs w:val="24"/>
        </w:rPr>
        <w:t xml:space="preserve"> ООШ»</w:t>
      </w:r>
      <w:r w:rsidRPr="00D036B1">
        <w:rPr>
          <w:rFonts w:ascii="Times New Roman" w:hAnsi="Times New Roman"/>
          <w:sz w:val="24"/>
          <w:szCs w:val="24"/>
          <w:lang w:val="tt-RU"/>
        </w:rPr>
        <w:t xml:space="preserve">, </w:t>
      </w:r>
      <w:r w:rsidRPr="00D036B1">
        <w:rPr>
          <w:rFonts w:ascii="Times New Roman" w:hAnsi="Times New Roman"/>
          <w:sz w:val="24"/>
          <w:szCs w:val="24"/>
        </w:rPr>
        <w:t xml:space="preserve">методическому совету школы за консультациями по вопросам нормативно-правового обеспечения деятельности методического объединения классных руководителей; с предложениями об улучшении организации воспитательного процесса, в том числе по вопросам материального оснащения воспитательного процесса; </w:t>
      </w:r>
    </w:p>
    <w:p w:rsidR="00D80E7A" w:rsidRPr="00D036B1" w:rsidRDefault="00D80E7A" w:rsidP="002D0FA3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принимать участие в разработке планов, программ деятельности МБОУ «</w:t>
      </w:r>
      <w:r w:rsidRPr="00D036B1">
        <w:rPr>
          <w:rFonts w:ascii="Times New Roman" w:hAnsi="Times New Roman"/>
          <w:sz w:val="24"/>
          <w:szCs w:val="24"/>
          <w:lang w:val="tt-RU"/>
        </w:rPr>
        <w:t>Муралинская</w:t>
      </w:r>
      <w:r w:rsidRPr="00D036B1">
        <w:rPr>
          <w:rFonts w:ascii="Times New Roman" w:hAnsi="Times New Roman"/>
          <w:sz w:val="24"/>
          <w:szCs w:val="24"/>
        </w:rPr>
        <w:t xml:space="preserve"> ООШ»</w:t>
      </w:r>
      <w:r w:rsidRPr="00D036B1">
        <w:rPr>
          <w:rFonts w:ascii="Times New Roman" w:hAnsi="Times New Roman"/>
          <w:sz w:val="24"/>
          <w:szCs w:val="24"/>
          <w:lang w:val="tt-RU"/>
        </w:rPr>
        <w:t xml:space="preserve">; </w:t>
      </w:r>
    </w:p>
    <w:p w:rsidR="00D80E7A" w:rsidRPr="00D036B1" w:rsidRDefault="00D80E7A" w:rsidP="002D0FA3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разрабатывать и вносить предложения по совершенствованию образовательной и методической работы; </w:t>
      </w:r>
    </w:p>
    <w:p w:rsidR="00D80E7A" w:rsidRPr="00D036B1" w:rsidRDefault="00D80E7A" w:rsidP="002D0FA3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устанавливать и осуществлять сотрудничество с аналогичными структурами в других образовательных организациях; </w:t>
      </w:r>
    </w:p>
    <w:p w:rsidR="00D80E7A" w:rsidRPr="00D036B1" w:rsidRDefault="00D80E7A" w:rsidP="00D036B1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рекомендовать классных руководителей «</w:t>
      </w:r>
      <w:r w:rsidRPr="00D036B1">
        <w:rPr>
          <w:rFonts w:ascii="Times New Roman" w:hAnsi="Times New Roman"/>
          <w:sz w:val="24"/>
          <w:szCs w:val="24"/>
          <w:lang w:val="tt-RU"/>
        </w:rPr>
        <w:t>Муралинская</w:t>
      </w:r>
      <w:r w:rsidRPr="00D036B1">
        <w:rPr>
          <w:rFonts w:ascii="Times New Roman" w:hAnsi="Times New Roman"/>
          <w:sz w:val="24"/>
          <w:szCs w:val="24"/>
        </w:rPr>
        <w:t xml:space="preserve"> ООШ»</w:t>
      </w:r>
      <w:r w:rsidRPr="00D036B1">
        <w:rPr>
          <w:rFonts w:ascii="Times New Roman" w:hAnsi="Times New Roman"/>
          <w:sz w:val="24"/>
          <w:szCs w:val="24"/>
          <w:lang w:val="tt-RU"/>
        </w:rPr>
        <w:t xml:space="preserve">  </w:t>
      </w:r>
      <w:r w:rsidRPr="00D036B1">
        <w:rPr>
          <w:rFonts w:ascii="Times New Roman" w:hAnsi="Times New Roman"/>
          <w:sz w:val="24"/>
          <w:szCs w:val="24"/>
        </w:rPr>
        <w:t xml:space="preserve">для участия в профессиональных конкурсах. </w:t>
      </w:r>
    </w:p>
    <w:p w:rsidR="00D80E7A" w:rsidRPr="00D036B1" w:rsidRDefault="00D80E7A" w:rsidP="002D0FA3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t xml:space="preserve">3.4.6.Ответственность методического объединения классных руководителей. Методическое объединение классных руководителей несет ответственность за: </w:t>
      </w:r>
    </w:p>
    <w:p w:rsidR="00D80E7A" w:rsidRPr="00D036B1" w:rsidRDefault="00D80E7A" w:rsidP="002D0FA3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выполнение плана работы; </w:t>
      </w:r>
    </w:p>
    <w:p w:rsidR="00D80E7A" w:rsidRPr="00D036B1" w:rsidRDefault="00D80E7A" w:rsidP="002D0FA3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соответствие принятых решений действующему законодательству и локальным актам; </w:t>
      </w:r>
    </w:p>
    <w:p w:rsidR="00D80E7A" w:rsidRPr="00D036B1" w:rsidRDefault="00D80E7A" w:rsidP="002D0FA3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выполнение принятых решений и рекомендаций. </w:t>
      </w:r>
    </w:p>
    <w:p w:rsidR="00D80E7A" w:rsidRPr="00D036B1" w:rsidRDefault="00D80E7A" w:rsidP="002D0FA3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t xml:space="preserve">3.4.7. Документация методического объединения классных руководителей. </w:t>
      </w:r>
    </w:p>
    <w:p w:rsidR="00D80E7A" w:rsidRPr="00D036B1" w:rsidRDefault="00D80E7A" w:rsidP="002D0FA3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t xml:space="preserve">В ходе осуществления деятельности методическое объединение классных руководителей формирует следующие документы: </w:t>
      </w:r>
    </w:p>
    <w:p w:rsidR="00D80E7A" w:rsidRPr="00D036B1" w:rsidRDefault="00D80E7A" w:rsidP="002D0FA3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анализ работы за учебный год;</w:t>
      </w:r>
    </w:p>
    <w:p w:rsidR="00D80E7A" w:rsidRPr="00D036B1" w:rsidRDefault="00D80E7A" w:rsidP="002D0FA3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план работы на учебный год; </w:t>
      </w:r>
    </w:p>
    <w:p w:rsidR="00D80E7A" w:rsidRPr="00D036B1" w:rsidRDefault="00D80E7A" w:rsidP="002D0FA3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база (банк) данных по классным руководителям; </w:t>
      </w:r>
    </w:p>
    <w:p w:rsidR="00D80E7A" w:rsidRPr="00D036B1" w:rsidRDefault="00D80E7A" w:rsidP="002D0FA3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банк данных нормативно-правовой и педагогической информации различного уровня (по профилю методического объединения); </w:t>
      </w:r>
    </w:p>
    <w:p w:rsidR="00D80E7A" w:rsidRPr="00D036B1" w:rsidRDefault="00D80E7A" w:rsidP="002D0FA3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банк передового педагогического опыта классных руководителей МБОУ «</w:t>
      </w:r>
      <w:r w:rsidRPr="00D036B1">
        <w:rPr>
          <w:rFonts w:ascii="Times New Roman" w:hAnsi="Times New Roman"/>
          <w:sz w:val="24"/>
          <w:szCs w:val="24"/>
          <w:lang w:val="tt-RU"/>
        </w:rPr>
        <w:t>Муралинская</w:t>
      </w:r>
      <w:r w:rsidRPr="00D036B1">
        <w:rPr>
          <w:rFonts w:ascii="Times New Roman" w:hAnsi="Times New Roman"/>
          <w:sz w:val="24"/>
          <w:szCs w:val="24"/>
        </w:rPr>
        <w:t xml:space="preserve"> ООШ»;</w:t>
      </w:r>
      <w:r w:rsidRPr="00D036B1">
        <w:rPr>
          <w:rFonts w:ascii="Times New Roman" w:hAnsi="Times New Roman"/>
          <w:sz w:val="24"/>
          <w:szCs w:val="24"/>
          <w:lang w:val="tt-RU"/>
        </w:rPr>
        <w:t xml:space="preserve">  </w:t>
      </w:r>
    </w:p>
    <w:p w:rsidR="00D80E7A" w:rsidRPr="00D036B1" w:rsidRDefault="00D80E7A" w:rsidP="002D0FA3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система мониторинговых и методических материалов по воспитательной работе; </w:t>
      </w:r>
    </w:p>
    <w:p w:rsidR="00D80E7A" w:rsidRDefault="00D80E7A" w:rsidP="00773BB8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протоколы заседаний методического объединения. </w:t>
      </w:r>
    </w:p>
    <w:p w:rsidR="00D80E7A" w:rsidRDefault="00D80E7A" w:rsidP="00773BB8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</w:p>
    <w:p w:rsidR="00D80E7A" w:rsidRDefault="00D80E7A" w:rsidP="00773BB8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</w:p>
    <w:p w:rsidR="00D80E7A" w:rsidRPr="00D036B1" w:rsidRDefault="00D80E7A" w:rsidP="00773BB8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</w:p>
    <w:p w:rsidR="00D80E7A" w:rsidRPr="00D036B1" w:rsidRDefault="00D80E7A" w:rsidP="00773BB8">
      <w:pPr>
        <w:pStyle w:val="NoSpacing"/>
        <w:numPr>
          <w:ilvl w:val="1"/>
          <w:numId w:val="2"/>
        </w:numPr>
        <w:jc w:val="center"/>
        <w:rPr>
          <w:rFonts w:ascii="Times New Roman" w:hAnsi="Times New Roman"/>
          <w:b/>
          <w:sz w:val="24"/>
          <w:szCs w:val="24"/>
        </w:rPr>
      </w:pPr>
      <w:r w:rsidRPr="00D036B1">
        <w:rPr>
          <w:rFonts w:ascii="Times New Roman" w:hAnsi="Times New Roman"/>
          <w:b/>
          <w:sz w:val="24"/>
          <w:szCs w:val="24"/>
        </w:rPr>
        <w:t>Временная творческая группа</w:t>
      </w:r>
    </w:p>
    <w:p w:rsidR="00D80E7A" w:rsidRPr="00D036B1" w:rsidRDefault="00D80E7A" w:rsidP="002D0FA3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t xml:space="preserve">3.5.1. Временная творческая группа (далее - ВТГ) - профессиональное объединение педагогов, создаваемое для решения конкретной кратковременной творческой проблемы (например, подготовка к педагогическому совету, семинару, реализация проекта и т.д.). </w:t>
      </w:r>
    </w:p>
    <w:p w:rsidR="00D80E7A" w:rsidRPr="00D036B1" w:rsidRDefault="00D80E7A" w:rsidP="002D0FA3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t xml:space="preserve">3.5.2. Основанием для создания ВТГ являются: </w:t>
      </w:r>
    </w:p>
    <w:p w:rsidR="00D80E7A" w:rsidRPr="00D036B1" w:rsidRDefault="00D80E7A" w:rsidP="002D0FA3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решение педагогического совета; </w:t>
      </w:r>
    </w:p>
    <w:p w:rsidR="00D80E7A" w:rsidRPr="00D036B1" w:rsidRDefault="00D80E7A" w:rsidP="002D0FA3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решение методического совета; </w:t>
      </w:r>
    </w:p>
    <w:p w:rsidR="00D80E7A" w:rsidRPr="00D036B1" w:rsidRDefault="00D80E7A" w:rsidP="00D036B1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решение конкретных педагогических работников. </w:t>
      </w:r>
    </w:p>
    <w:p w:rsidR="00D80E7A" w:rsidRPr="00D036B1" w:rsidRDefault="00D80E7A" w:rsidP="002D0FA3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t xml:space="preserve">3.5.3. В состав ВТГ входят не менее 3 человек. </w:t>
      </w:r>
    </w:p>
    <w:p w:rsidR="00D80E7A" w:rsidRPr="00D036B1" w:rsidRDefault="00D80E7A" w:rsidP="002D0FA3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t>3.5.4. Основные направления деятельности ВТГ, содержание, формы и методы работы определяются ее участниками в соответствии с целями и задачами МБОУ «</w:t>
      </w:r>
      <w:r w:rsidRPr="00D036B1">
        <w:rPr>
          <w:rFonts w:ascii="Times New Roman" w:hAnsi="Times New Roman"/>
          <w:sz w:val="24"/>
          <w:szCs w:val="24"/>
          <w:lang w:val="tt-RU"/>
        </w:rPr>
        <w:t>Муралинская</w:t>
      </w:r>
      <w:r w:rsidRPr="00D036B1">
        <w:rPr>
          <w:rFonts w:ascii="Times New Roman" w:hAnsi="Times New Roman"/>
          <w:sz w:val="24"/>
          <w:szCs w:val="24"/>
        </w:rPr>
        <w:t xml:space="preserve"> ООШ»</w:t>
      </w:r>
      <w:r w:rsidRPr="00D036B1">
        <w:rPr>
          <w:rFonts w:ascii="Times New Roman" w:hAnsi="Times New Roman"/>
          <w:sz w:val="24"/>
          <w:szCs w:val="24"/>
          <w:lang w:val="tt-RU"/>
        </w:rPr>
        <w:t xml:space="preserve">, </w:t>
      </w:r>
      <w:r w:rsidRPr="00D036B1">
        <w:rPr>
          <w:rFonts w:ascii="Times New Roman" w:hAnsi="Times New Roman"/>
          <w:sz w:val="24"/>
          <w:szCs w:val="24"/>
        </w:rPr>
        <w:t xml:space="preserve">а также в зависимости от целей ее создания. </w:t>
      </w:r>
    </w:p>
    <w:p w:rsidR="00D80E7A" w:rsidRPr="00D036B1" w:rsidRDefault="00D80E7A" w:rsidP="002D0FA3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t xml:space="preserve">3.5.5. Результатом деятельности ВТГ является подготовленный и проведенный педагогический совет, методический семинар, разработка рекомендаций, реализованный (реализующийся) проект и т.д. </w:t>
      </w:r>
    </w:p>
    <w:p w:rsidR="00D80E7A" w:rsidRPr="00D036B1" w:rsidRDefault="00D80E7A" w:rsidP="002D0FA3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t xml:space="preserve">3.5.6. Работа ВТГ, независимо от темы и цели, направлена на: </w:t>
      </w:r>
    </w:p>
    <w:p w:rsidR="00D80E7A" w:rsidRPr="00D036B1" w:rsidRDefault="00D80E7A" w:rsidP="002D0FA3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освоение и использование инновационных технологий, методов и приѐмов образования обучающихся; </w:t>
      </w:r>
    </w:p>
    <w:p w:rsidR="00D80E7A" w:rsidRPr="00D036B1" w:rsidRDefault="00D80E7A" w:rsidP="002D0FA3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обмен опытом успешной педагогической деятельности; </w:t>
      </w:r>
    </w:p>
    <w:p w:rsidR="00D80E7A" w:rsidRPr="00D036B1" w:rsidRDefault="00D80E7A" w:rsidP="002D0FA3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вовлечение в методическую работу различных категорий педагогов; </w:t>
      </w:r>
    </w:p>
    <w:p w:rsidR="00D80E7A" w:rsidRPr="00D036B1" w:rsidRDefault="00D80E7A" w:rsidP="002D0FA3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создание ситуации успеха. </w:t>
      </w:r>
    </w:p>
    <w:p w:rsidR="00D80E7A" w:rsidRPr="00D036B1" w:rsidRDefault="00D80E7A" w:rsidP="000A3515">
      <w:pPr>
        <w:pStyle w:val="NoSpacing"/>
        <w:ind w:left="1080"/>
        <w:jc w:val="both"/>
        <w:rPr>
          <w:rFonts w:ascii="Times New Roman" w:hAnsi="Times New Roman"/>
          <w:sz w:val="24"/>
          <w:szCs w:val="24"/>
          <w:lang w:val="tt-RU"/>
        </w:rPr>
      </w:pPr>
      <w:r w:rsidRPr="00D036B1">
        <w:rPr>
          <w:rFonts w:ascii="Times New Roman" w:hAnsi="Times New Roman"/>
          <w:sz w:val="24"/>
          <w:szCs w:val="24"/>
        </w:rPr>
        <w:t>3.5.7. Заседания ВТГ не протоколируются. Результат работы ВГТ оформляется в виде протокола педагогического совета, проекта, сборника материалов и иных формах и предоставляется для дальнейшего хранения в методический совет МБОУ «</w:t>
      </w:r>
      <w:r w:rsidRPr="00D036B1">
        <w:rPr>
          <w:rFonts w:ascii="Times New Roman" w:hAnsi="Times New Roman"/>
          <w:sz w:val="24"/>
          <w:szCs w:val="24"/>
          <w:lang w:val="tt-RU"/>
        </w:rPr>
        <w:t>Муралинская</w:t>
      </w:r>
      <w:r w:rsidRPr="00D036B1">
        <w:rPr>
          <w:rFonts w:ascii="Times New Roman" w:hAnsi="Times New Roman"/>
          <w:sz w:val="24"/>
          <w:szCs w:val="24"/>
        </w:rPr>
        <w:t xml:space="preserve"> ООШ»</w:t>
      </w:r>
      <w:r w:rsidRPr="00D036B1">
        <w:rPr>
          <w:rFonts w:ascii="Times New Roman" w:hAnsi="Times New Roman"/>
          <w:sz w:val="24"/>
          <w:szCs w:val="24"/>
          <w:lang w:val="tt-RU"/>
        </w:rPr>
        <w:t xml:space="preserve">  </w:t>
      </w:r>
    </w:p>
    <w:p w:rsidR="00D80E7A" w:rsidRPr="00D036B1" w:rsidRDefault="00D80E7A" w:rsidP="002D0FA3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t>3.6. Аттестационная комиссия МБОУ</w:t>
      </w:r>
      <w:r w:rsidRPr="00D036B1">
        <w:rPr>
          <w:rFonts w:ascii="Times New Roman" w:hAnsi="Times New Roman"/>
          <w:sz w:val="24"/>
          <w:szCs w:val="24"/>
          <w:lang w:val="tt-RU"/>
        </w:rPr>
        <w:t xml:space="preserve"> “Муралинская</w:t>
      </w:r>
      <w:r w:rsidRPr="00D036B1">
        <w:rPr>
          <w:rFonts w:ascii="Times New Roman" w:hAnsi="Times New Roman"/>
          <w:sz w:val="24"/>
          <w:szCs w:val="24"/>
        </w:rPr>
        <w:t xml:space="preserve"> ООШ»</w:t>
      </w:r>
      <w:r w:rsidRPr="00D036B1">
        <w:rPr>
          <w:rFonts w:ascii="Times New Roman" w:hAnsi="Times New Roman"/>
          <w:sz w:val="24"/>
          <w:szCs w:val="24"/>
          <w:lang w:val="tt-RU"/>
        </w:rPr>
        <w:t xml:space="preserve">  </w:t>
      </w:r>
      <w:r w:rsidRPr="00D036B1">
        <w:rPr>
          <w:rFonts w:ascii="Times New Roman" w:hAnsi="Times New Roman"/>
          <w:sz w:val="24"/>
          <w:szCs w:val="24"/>
        </w:rPr>
        <w:t xml:space="preserve">для проведения аттестации педагогических работников на соответствие занимаемой должности. </w:t>
      </w:r>
    </w:p>
    <w:p w:rsidR="00D80E7A" w:rsidRPr="00D036B1" w:rsidRDefault="00D80E7A" w:rsidP="002D0FA3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t xml:space="preserve">3.6.1. Аттестационная комиссия для проведения аттестации педагогических работников на соответствие занимаемой должности (далее - Аттестационная комиссия) вправе рекомендовать подструктурам методической службы проведение конкретных мероприятий, в том числе применительно к педагогическим работникам (вовлечение педагогических работников в методическую деятельность, в разработку различных методических материалов, активизацию наставничества и т.д.). Данные рекомендации вносятся в протокол Аттестационной комиссии и доводятся до сведения соответствующих подструктур методической службы. По результатам аттестации педагогического работника аттестационная комиссия школы принимает одно из следующих решений: </w:t>
      </w:r>
    </w:p>
    <w:p w:rsidR="00D80E7A" w:rsidRPr="00D036B1" w:rsidRDefault="00D80E7A" w:rsidP="002D0FA3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t xml:space="preserve">– соответствует занимаемой должности (указывается должность педагогического работника); </w:t>
      </w:r>
    </w:p>
    <w:p w:rsidR="00D80E7A" w:rsidRPr="00D036B1" w:rsidRDefault="00D80E7A" w:rsidP="00773BB8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t xml:space="preserve">– не соответствует занимаемой должности (указывается должность педагогического работника). </w:t>
      </w:r>
    </w:p>
    <w:p w:rsidR="00D80E7A" w:rsidRPr="00D036B1" w:rsidRDefault="00D80E7A" w:rsidP="00773BB8">
      <w:pPr>
        <w:pStyle w:val="NoSpacing"/>
        <w:ind w:left="1080"/>
        <w:jc w:val="center"/>
        <w:rPr>
          <w:rFonts w:ascii="Times New Roman" w:hAnsi="Times New Roman"/>
          <w:b/>
          <w:sz w:val="24"/>
          <w:szCs w:val="24"/>
        </w:rPr>
      </w:pPr>
      <w:r w:rsidRPr="00D036B1">
        <w:rPr>
          <w:rFonts w:ascii="Times New Roman" w:hAnsi="Times New Roman"/>
          <w:b/>
          <w:sz w:val="24"/>
          <w:szCs w:val="24"/>
        </w:rPr>
        <w:t>4. Формы, содержание и организация методической службы</w:t>
      </w:r>
    </w:p>
    <w:p w:rsidR="00D80E7A" w:rsidRPr="00D036B1" w:rsidRDefault="00D80E7A" w:rsidP="002D0FA3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t>4.1. Основными формами методической работы в МБОУ «</w:t>
      </w:r>
      <w:r w:rsidRPr="00D036B1">
        <w:rPr>
          <w:rFonts w:ascii="Times New Roman" w:hAnsi="Times New Roman"/>
          <w:sz w:val="24"/>
          <w:szCs w:val="24"/>
          <w:lang w:val="tt-RU"/>
        </w:rPr>
        <w:t>Муралинская</w:t>
      </w:r>
      <w:r w:rsidRPr="00D036B1">
        <w:rPr>
          <w:rFonts w:ascii="Times New Roman" w:hAnsi="Times New Roman"/>
          <w:sz w:val="24"/>
          <w:szCs w:val="24"/>
        </w:rPr>
        <w:t xml:space="preserve"> ООШ»</w:t>
      </w:r>
      <w:r w:rsidRPr="00D036B1">
        <w:rPr>
          <w:rFonts w:ascii="Times New Roman" w:hAnsi="Times New Roman"/>
          <w:sz w:val="24"/>
          <w:szCs w:val="24"/>
          <w:lang w:val="tt-RU"/>
        </w:rPr>
        <w:t xml:space="preserve">  </w:t>
      </w:r>
      <w:r w:rsidRPr="00D036B1">
        <w:rPr>
          <w:rFonts w:ascii="Times New Roman" w:hAnsi="Times New Roman"/>
          <w:sz w:val="24"/>
          <w:szCs w:val="24"/>
        </w:rPr>
        <w:t xml:space="preserve">являются: </w:t>
      </w:r>
    </w:p>
    <w:p w:rsidR="00D80E7A" w:rsidRPr="00D036B1" w:rsidRDefault="00D80E7A" w:rsidP="002D0FA3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заседания педагогического совета МБОУ «</w:t>
      </w:r>
      <w:r w:rsidRPr="00D036B1">
        <w:rPr>
          <w:rFonts w:ascii="Times New Roman" w:hAnsi="Times New Roman"/>
          <w:sz w:val="24"/>
          <w:szCs w:val="24"/>
          <w:lang w:val="tt-RU"/>
        </w:rPr>
        <w:t>Муралинская</w:t>
      </w:r>
      <w:r w:rsidRPr="00D036B1">
        <w:rPr>
          <w:rFonts w:ascii="Times New Roman" w:hAnsi="Times New Roman"/>
          <w:sz w:val="24"/>
          <w:szCs w:val="24"/>
        </w:rPr>
        <w:t xml:space="preserve"> ООШ»; </w:t>
      </w:r>
    </w:p>
    <w:p w:rsidR="00D80E7A" w:rsidRPr="00D036B1" w:rsidRDefault="00D80E7A" w:rsidP="002D0FA3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заседания методического совета; </w:t>
      </w:r>
    </w:p>
    <w:p w:rsidR="00D80E7A" w:rsidRPr="00D036B1" w:rsidRDefault="00D80E7A" w:rsidP="002D0FA3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заседания методических объединений; методические конференции, семинары, совещания; </w:t>
      </w:r>
    </w:p>
    <w:p w:rsidR="00D80E7A" w:rsidRPr="00D036B1" w:rsidRDefault="00D80E7A" w:rsidP="002D0FA3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методические занятия - открытые занятия, мастер-классы, практикумы, круглые столы и т.д.; </w:t>
      </w:r>
    </w:p>
    <w:p w:rsidR="00D80E7A" w:rsidRPr="00D036B1" w:rsidRDefault="00D80E7A" w:rsidP="002D0FA3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разработка учебно-методических материалов и документов; </w:t>
      </w:r>
    </w:p>
    <w:p w:rsidR="00D80E7A" w:rsidRPr="00D036B1" w:rsidRDefault="00D80E7A" w:rsidP="002D0FA3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консультирование педагогических работников; </w:t>
      </w:r>
    </w:p>
    <w:p w:rsidR="00D80E7A" w:rsidRDefault="00D80E7A" w:rsidP="002D0FA3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самообразование педагогических работников; </w:t>
      </w:r>
    </w:p>
    <w:p w:rsidR="00D80E7A" w:rsidRDefault="00D80E7A" w:rsidP="002D0FA3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</w:p>
    <w:p w:rsidR="00D80E7A" w:rsidRPr="00D036B1" w:rsidRDefault="00D80E7A" w:rsidP="002D0FA3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</w:p>
    <w:p w:rsidR="00D80E7A" w:rsidRPr="00D036B1" w:rsidRDefault="00D80E7A" w:rsidP="002D0FA3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наставничество; </w:t>
      </w:r>
    </w:p>
    <w:p w:rsidR="00D80E7A" w:rsidRPr="00D036B1" w:rsidRDefault="00D80E7A" w:rsidP="002D0FA3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иные формы. </w:t>
      </w:r>
    </w:p>
    <w:p w:rsidR="00D80E7A" w:rsidRPr="00D036B1" w:rsidRDefault="00D80E7A" w:rsidP="002D0FA3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t>4.2. МБОУ «</w:t>
      </w:r>
      <w:r w:rsidRPr="00D036B1">
        <w:rPr>
          <w:rFonts w:ascii="Times New Roman" w:hAnsi="Times New Roman"/>
          <w:sz w:val="24"/>
          <w:szCs w:val="24"/>
          <w:lang w:val="tt-RU"/>
        </w:rPr>
        <w:t>Муралинская</w:t>
      </w:r>
      <w:r w:rsidRPr="00D036B1">
        <w:rPr>
          <w:rFonts w:ascii="Times New Roman" w:hAnsi="Times New Roman"/>
          <w:sz w:val="24"/>
          <w:szCs w:val="24"/>
        </w:rPr>
        <w:t xml:space="preserve"> ООШ»</w:t>
      </w:r>
      <w:r w:rsidRPr="00D036B1">
        <w:rPr>
          <w:rFonts w:ascii="Times New Roman" w:hAnsi="Times New Roman"/>
          <w:sz w:val="24"/>
          <w:szCs w:val="24"/>
          <w:lang w:val="tt-RU"/>
        </w:rPr>
        <w:t xml:space="preserve">  </w:t>
      </w:r>
      <w:r w:rsidRPr="00D036B1">
        <w:rPr>
          <w:rFonts w:ascii="Times New Roman" w:hAnsi="Times New Roman"/>
          <w:sz w:val="24"/>
          <w:szCs w:val="24"/>
        </w:rPr>
        <w:t xml:space="preserve">формулирует единую методическую тему, исходя из следующих требований: </w:t>
      </w:r>
    </w:p>
    <w:p w:rsidR="00D80E7A" w:rsidRPr="00D036B1" w:rsidRDefault="00D80E7A" w:rsidP="002D0FA3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актуальность темы; </w:t>
      </w:r>
    </w:p>
    <w:p w:rsidR="00D80E7A" w:rsidRPr="00D036B1" w:rsidRDefault="00D80E7A" w:rsidP="002D0FA3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учет достигнутого школой уровня деятельности, проблем, хода и результатов учебно-воспитательного процесса, интересов и запросов педагогов; </w:t>
      </w:r>
    </w:p>
    <w:p w:rsidR="00D80E7A" w:rsidRPr="00D036B1" w:rsidRDefault="00D80E7A" w:rsidP="002D0FA3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связь темы с конкретными научно-педагогическими исследованиями и рекомендациями, с педагогическим опытом, накопленным практикой работы других учреждений; </w:t>
      </w:r>
    </w:p>
    <w:p w:rsidR="00D80E7A" w:rsidRPr="00D036B1" w:rsidRDefault="00D80E7A" w:rsidP="002D0FA3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учет ресурсов школы. </w:t>
      </w:r>
    </w:p>
    <w:p w:rsidR="00D80E7A" w:rsidRPr="00D036B1" w:rsidRDefault="00D80E7A" w:rsidP="002D0FA3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t xml:space="preserve">Единая методическая тема школы реализуется через систему методической работы. </w:t>
      </w:r>
    </w:p>
    <w:p w:rsidR="00D80E7A" w:rsidRPr="00D036B1" w:rsidRDefault="00D80E7A" w:rsidP="002D0FA3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t>4.3. Планирование методической работы в МБОУ «</w:t>
      </w:r>
      <w:r w:rsidRPr="00D036B1">
        <w:rPr>
          <w:rFonts w:ascii="Times New Roman" w:hAnsi="Times New Roman"/>
          <w:sz w:val="24"/>
          <w:szCs w:val="24"/>
          <w:lang w:val="tt-RU"/>
        </w:rPr>
        <w:t>Муралинская</w:t>
      </w:r>
      <w:r w:rsidRPr="00D036B1">
        <w:rPr>
          <w:rFonts w:ascii="Times New Roman" w:hAnsi="Times New Roman"/>
          <w:sz w:val="24"/>
          <w:szCs w:val="24"/>
        </w:rPr>
        <w:t xml:space="preserve"> ООШ»</w:t>
      </w:r>
      <w:r w:rsidRPr="00D036B1">
        <w:rPr>
          <w:rFonts w:ascii="Times New Roman" w:hAnsi="Times New Roman"/>
          <w:sz w:val="24"/>
          <w:szCs w:val="24"/>
          <w:lang w:val="tt-RU"/>
        </w:rPr>
        <w:t xml:space="preserve">  </w:t>
      </w:r>
      <w:r w:rsidRPr="00D036B1">
        <w:rPr>
          <w:rFonts w:ascii="Times New Roman" w:hAnsi="Times New Roman"/>
          <w:sz w:val="24"/>
          <w:szCs w:val="24"/>
        </w:rPr>
        <w:t xml:space="preserve">осуществляется на учебный год. </w:t>
      </w:r>
    </w:p>
    <w:p w:rsidR="00D80E7A" w:rsidRPr="00D036B1" w:rsidRDefault="00D80E7A" w:rsidP="002D0FA3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t>4.4. Общее руководство методической работой МБОУ «</w:t>
      </w:r>
      <w:r w:rsidRPr="00D036B1">
        <w:rPr>
          <w:rFonts w:ascii="Times New Roman" w:hAnsi="Times New Roman"/>
          <w:sz w:val="24"/>
          <w:szCs w:val="24"/>
          <w:lang w:val="tt-RU"/>
        </w:rPr>
        <w:t>Муралинская</w:t>
      </w:r>
      <w:r w:rsidRPr="00D036B1">
        <w:rPr>
          <w:rFonts w:ascii="Times New Roman" w:hAnsi="Times New Roman"/>
          <w:sz w:val="24"/>
          <w:szCs w:val="24"/>
        </w:rPr>
        <w:t xml:space="preserve"> ООШ»</w:t>
      </w:r>
      <w:r w:rsidRPr="00D036B1">
        <w:rPr>
          <w:rFonts w:ascii="Times New Roman" w:hAnsi="Times New Roman"/>
          <w:sz w:val="24"/>
          <w:szCs w:val="24"/>
          <w:lang w:val="tt-RU"/>
        </w:rPr>
        <w:t xml:space="preserve">  </w:t>
      </w:r>
      <w:r w:rsidRPr="00D036B1">
        <w:rPr>
          <w:rFonts w:ascii="Times New Roman" w:hAnsi="Times New Roman"/>
          <w:sz w:val="24"/>
          <w:szCs w:val="24"/>
        </w:rPr>
        <w:t xml:space="preserve">осуществляет один из заместителей директора по учебно-воспитательной работе, который: </w:t>
      </w:r>
    </w:p>
    <w:p w:rsidR="00D80E7A" w:rsidRPr="00D036B1" w:rsidRDefault="00D80E7A" w:rsidP="002D0FA3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координирует деятельность всех подструктур методической службы МБОУ «</w:t>
      </w:r>
      <w:r w:rsidRPr="00D036B1">
        <w:rPr>
          <w:rFonts w:ascii="Times New Roman" w:hAnsi="Times New Roman"/>
          <w:sz w:val="24"/>
          <w:szCs w:val="24"/>
          <w:lang w:val="tt-RU"/>
        </w:rPr>
        <w:t>Муралинская</w:t>
      </w:r>
      <w:r w:rsidRPr="00D036B1">
        <w:rPr>
          <w:rFonts w:ascii="Times New Roman" w:hAnsi="Times New Roman"/>
          <w:sz w:val="24"/>
          <w:szCs w:val="24"/>
        </w:rPr>
        <w:t xml:space="preserve"> ООШ»</w:t>
      </w:r>
      <w:r w:rsidRPr="00D036B1">
        <w:rPr>
          <w:rFonts w:ascii="Times New Roman" w:hAnsi="Times New Roman"/>
          <w:sz w:val="24"/>
          <w:szCs w:val="24"/>
          <w:lang w:val="tt-RU"/>
        </w:rPr>
        <w:t xml:space="preserve">  </w:t>
      </w:r>
      <w:r w:rsidRPr="00D036B1">
        <w:rPr>
          <w:rFonts w:ascii="Times New Roman" w:hAnsi="Times New Roman"/>
          <w:sz w:val="24"/>
          <w:szCs w:val="24"/>
        </w:rPr>
        <w:t xml:space="preserve">по вопросам введения федеральных государственных образовательных стандартов; </w:t>
      </w:r>
    </w:p>
    <w:p w:rsidR="00D80E7A" w:rsidRPr="00D036B1" w:rsidRDefault="00D80E7A" w:rsidP="002D0FA3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координирует и контролирует работу всех подструктур методической службы МБОУ «</w:t>
      </w:r>
      <w:r w:rsidRPr="00D036B1">
        <w:rPr>
          <w:rFonts w:ascii="Times New Roman" w:hAnsi="Times New Roman"/>
          <w:sz w:val="24"/>
          <w:szCs w:val="24"/>
          <w:lang w:val="tt-RU"/>
        </w:rPr>
        <w:t>Муралинская</w:t>
      </w:r>
      <w:r w:rsidRPr="00D036B1">
        <w:rPr>
          <w:rFonts w:ascii="Times New Roman" w:hAnsi="Times New Roman"/>
          <w:sz w:val="24"/>
          <w:szCs w:val="24"/>
        </w:rPr>
        <w:t xml:space="preserve"> ООШ»</w:t>
      </w:r>
      <w:r w:rsidRPr="00D036B1">
        <w:rPr>
          <w:rFonts w:ascii="Times New Roman" w:hAnsi="Times New Roman"/>
          <w:sz w:val="24"/>
          <w:szCs w:val="24"/>
          <w:lang w:val="tt-RU"/>
        </w:rPr>
        <w:t xml:space="preserve">; </w:t>
      </w:r>
    </w:p>
    <w:p w:rsidR="00D80E7A" w:rsidRPr="00D036B1" w:rsidRDefault="00D80E7A" w:rsidP="002D0FA3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обобщает, систематизирует в методическом кабинете и пополняет методическую копилку информационными, статистическими и аналитическими материалами; </w:t>
      </w:r>
    </w:p>
    <w:p w:rsidR="00D80E7A" w:rsidRPr="00D036B1" w:rsidRDefault="00D80E7A" w:rsidP="00773BB8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осуществляет подготовку обобщенных (сводных) документов по основным вопросам методической работы. </w:t>
      </w:r>
    </w:p>
    <w:p w:rsidR="00D80E7A" w:rsidRPr="00D036B1" w:rsidRDefault="00D80E7A" w:rsidP="00773BB8">
      <w:pPr>
        <w:pStyle w:val="NoSpacing"/>
        <w:ind w:left="1080"/>
        <w:jc w:val="center"/>
        <w:rPr>
          <w:rFonts w:ascii="Times New Roman" w:hAnsi="Times New Roman"/>
          <w:b/>
          <w:sz w:val="24"/>
          <w:szCs w:val="24"/>
        </w:rPr>
      </w:pPr>
      <w:r w:rsidRPr="00D036B1">
        <w:rPr>
          <w:rFonts w:ascii="Times New Roman" w:hAnsi="Times New Roman"/>
          <w:b/>
          <w:sz w:val="24"/>
          <w:szCs w:val="24"/>
        </w:rPr>
        <w:t>5. Делопроизводство</w:t>
      </w:r>
    </w:p>
    <w:p w:rsidR="00D80E7A" w:rsidRPr="00D036B1" w:rsidRDefault="00D80E7A" w:rsidP="002D0FA3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t xml:space="preserve">5.1. В номенклатуру дел по методической работе входят: </w:t>
      </w:r>
    </w:p>
    <w:p w:rsidR="00D80E7A" w:rsidRPr="00D036B1" w:rsidRDefault="00D80E7A" w:rsidP="002D0FA3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нормативно-правовые и инструктивно-методические документы (приказы, положения, распоряжения, инструктивные письма по методической работе); </w:t>
      </w:r>
    </w:p>
    <w:p w:rsidR="00D80E7A" w:rsidRPr="00D036B1" w:rsidRDefault="00D80E7A" w:rsidP="002D0FA3">
      <w:pPr>
        <w:pStyle w:val="NoSpacing"/>
        <w:ind w:left="1080"/>
        <w:jc w:val="both"/>
        <w:rPr>
          <w:rFonts w:ascii="Times New Roman" w:hAnsi="Times New Roman"/>
          <w:sz w:val="24"/>
          <w:szCs w:val="24"/>
          <w:lang w:val="tt-RU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база данных по педагогическим работникам МБОУ «</w:t>
      </w:r>
      <w:r w:rsidRPr="00D036B1">
        <w:rPr>
          <w:rFonts w:ascii="Times New Roman" w:hAnsi="Times New Roman"/>
          <w:sz w:val="24"/>
          <w:szCs w:val="24"/>
          <w:lang w:val="tt-RU"/>
        </w:rPr>
        <w:t>Муралинская</w:t>
      </w:r>
      <w:r w:rsidRPr="00D036B1">
        <w:rPr>
          <w:rFonts w:ascii="Times New Roman" w:hAnsi="Times New Roman"/>
          <w:sz w:val="24"/>
          <w:szCs w:val="24"/>
        </w:rPr>
        <w:t xml:space="preserve"> ООШ»</w:t>
      </w:r>
      <w:r w:rsidRPr="00D036B1"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D80E7A" w:rsidRPr="00D036B1" w:rsidRDefault="00D80E7A" w:rsidP="002D0FA3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годовые планы и отчеты по методической работе; </w:t>
      </w:r>
    </w:p>
    <w:p w:rsidR="00D80E7A" w:rsidRPr="00D036B1" w:rsidRDefault="00D80E7A" w:rsidP="002D0FA3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перспективные планы по повышению квалификации педагогических работников МБОУ «</w:t>
      </w:r>
      <w:r w:rsidRPr="00D036B1">
        <w:rPr>
          <w:rFonts w:ascii="Times New Roman" w:hAnsi="Times New Roman"/>
          <w:sz w:val="24"/>
          <w:szCs w:val="24"/>
          <w:lang w:val="tt-RU"/>
        </w:rPr>
        <w:t>Муралинская</w:t>
      </w:r>
      <w:r w:rsidRPr="00D036B1">
        <w:rPr>
          <w:rFonts w:ascii="Times New Roman" w:hAnsi="Times New Roman"/>
          <w:sz w:val="24"/>
          <w:szCs w:val="24"/>
        </w:rPr>
        <w:t xml:space="preserve"> ООШ»;</w:t>
      </w:r>
      <w:r w:rsidRPr="00D036B1">
        <w:rPr>
          <w:rFonts w:ascii="Times New Roman" w:hAnsi="Times New Roman"/>
          <w:sz w:val="24"/>
          <w:szCs w:val="24"/>
          <w:lang w:val="tt-RU"/>
        </w:rPr>
        <w:t xml:space="preserve">  </w:t>
      </w:r>
    </w:p>
    <w:p w:rsidR="00D80E7A" w:rsidRPr="00D036B1" w:rsidRDefault="00D80E7A" w:rsidP="002D0FA3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материалы по профессиональным конкурсам; </w:t>
      </w:r>
    </w:p>
    <w:p w:rsidR="00D80E7A" w:rsidRPr="00D036B1" w:rsidRDefault="00D80E7A" w:rsidP="002D0FA3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материалы по обобщению и распространению передового педагогического опыта МБОУ «</w:t>
      </w:r>
      <w:r w:rsidRPr="00D036B1">
        <w:rPr>
          <w:rFonts w:ascii="Times New Roman" w:hAnsi="Times New Roman"/>
          <w:sz w:val="24"/>
          <w:szCs w:val="24"/>
          <w:lang w:val="tt-RU"/>
        </w:rPr>
        <w:t>Муралинская</w:t>
      </w:r>
      <w:r w:rsidRPr="00D036B1">
        <w:rPr>
          <w:rFonts w:ascii="Times New Roman" w:hAnsi="Times New Roman"/>
          <w:sz w:val="24"/>
          <w:szCs w:val="24"/>
        </w:rPr>
        <w:t xml:space="preserve"> ООШ»;</w:t>
      </w:r>
      <w:r w:rsidRPr="00D036B1">
        <w:rPr>
          <w:rFonts w:ascii="Times New Roman" w:hAnsi="Times New Roman"/>
          <w:sz w:val="24"/>
          <w:szCs w:val="24"/>
          <w:lang w:val="tt-RU"/>
        </w:rPr>
        <w:t xml:space="preserve">  </w:t>
      </w:r>
    </w:p>
    <w:p w:rsidR="00D80E7A" w:rsidRPr="00D036B1" w:rsidRDefault="00D80E7A" w:rsidP="002D0FA3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учебно-методические пособия, разработанные педагогическими работниками МБОУ «</w:t>
      </w:r>
      <w:r w:rsidRPr="00D036B1">
        <w:rPr>
          <w:rFonts w:ascii="Times New Roman" w:hAnsi="Times New Roman"/>
          <w:sz w:val="24"/>
          <w:szCs w:val="24"/>
          <w:lang w:val="tt-RU"/>
        </w:rPr>
        <w:t>Муралинская</w:t>
      </w:r>
      <w:r w:rsidRPr="00D036B1">
        <w:rPr>
          <w:rFonts w:ascii="Times New Roman" w:hAnsi="Times New Roman"/>
          <w:sz w:val="24"/>
          <w:szCs w:val="24"/>
        </w:rPr>
        <w:t xml:space="preserve"> ООШ»</w:t>
      </w:r>
      <w:r w:rsidRPr="00D036B1">
        <w:rPr>
          <w:rFonts w:ascii="Times New Roman" w:hAnsi="Times New Roman"/>
          <w:sz w:val="24"/>
          <w:szCs w:val="24"/>
          <w:lang w:val="tt-RU"/>
        </w:rPr>
        <w:t>;</w:t>
      </w:r>
    </w:p>
    <w:p w:rsidR="00D80E7A" w:rsidRPr="00D036B1" w:rsidRDefault="00D80E7A" w:rsidP="00773BB8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sym w:font="Symbol" w:char="F0B7"/>
      </w:r>
      <w:r w:rsidRPr="00D036B1">
        <w:rPr>
          <w:rFonts w:ascii="Times New Roman" w:hAnsi="Times New Roman"/>
          <w:sz w:val="24"/>
          <w:szCs w:val="24"/>
        </w:rPr>
        <w:t xml:space="preserve"> иные документы. </w:t>
      </w:r>
    </w:p>
    <w:p w:rsidR="00D80E7A" w:rsidRPr="00D036B1" w:rsidRDefault="00D80E7A" w:rsidP="00773BB8">
      <w:pPr>
        <w:pStyle w:val="NoSpacing"/>
        <w:ind w:left="1080"/>
        <w:jc w:val="center"/>
        <w:rPr>
          <w:rFonts w:ascii="Times New Roman" w:hAnsi="Times New Roman"/>
          <w:b/>
          <w:sz w:val="24"/>
          <w:szCs w:val="24"/>
        </w:rPr>
      </w:pPr>
      <w:r w:rsidRPr="00D036B1">
        <w:rPr>
          <w:rFonts w:ascii="Times New Roman" w:hAnsi="Times New Roman"/>
          <w:b/>
          <w:sz w:val="24"/>
          <w:szCs w:val="24"/>
        </w:rPr>
        <w:t>6. Заключительные положения</w:t>
      </w:r>
    </w:p>
    <w:p w:rsidR="00D80E7A" w:rsidRPr="00D036B1" w:rsidRDefault="00D80E7A" w:rsidP="002D0FA3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t xml:space="preserve">6.1. Настоящее Положение и все изменения и дополнения к нему принимаются педагогическим советом в соответствии с его компетенцией, и утверждаются приказом директора школы. </w:t>
      </w:r>
    </w:p>
    <w:p w:rsidR="00D80E7A" w:rsidRPr="00D036B1" w:rsidRDefault="00D80E7A" w:rsidP="002D0FA3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t xml:space="preserve">6.2. Все вопросы, не урегулированные настоящим Положением, регулируются законодательством Российской Федерации, законодательством Республики Татарстан, муниципальными правовыми актами. </w:t>
      </w:r>
    </w:p>
    <w:p w:rsidR="00D80E7A" w:rsidRPr="00D036B1" w:rsidRDefault="00D80E7A" w:rsidP="002D0FA3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  <w:r w:rsidRPr="00D036B1">
        <w:rPr>
          <w:rFonts w:ascii="Times New Roman" w:hAnsi="Times New Roman"/>
          <w:sz w:val="24"/>
          <w:szCs w:val="24"/>
        </w:rPr>
        <w:t>6.3. Срок действия настоящего положения не ограничен.</w:t>
      </w:r>
    </w:p>
    <w:sectPr w:rsidR="00D80E7A" w:rsidRPr="00D036B1" w:rsidSect="00D769D6">
      <w:pgSz w:w="11906" w:h="16838"/>
      <w:pgMar w:top="568" w:right="1016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BD0A57"/>
    <w:multiLevelType w:val="multilevel"/>
    <w:tmpl w:val="3FD64C2A"/>
    <w:lvl w:ilvl="0">
      <w:start w:val="3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180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cs="Times New Roman" w:hint="default"/>
      </w:rPr>
    </w:lvl>
  </w:abstractNum>
  <w:abstractNum w:abstractNumId="1">
    <w:nsid w:val="78731F83"/>
    <w:multiLevelType w:val="multilevel"/>
    <w:tmpl w:val="06A8C24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92AAE"/>
    <w:rsid w:val="000027EA"/>
    <w:rsid w:val="0002644B"/>
    <w:rsid w:val="000A1A57"/>
    <w:rsid w:val="000A3515"/>
    <w:rsid w:val="00281B60"/>
    <w:rsid w:val="002C46F7"/>
    <w:rsid w:val="002D0FA3"/>
    <w:rsid w:val="003040CB"/>
    <w:rsid w:val="003E6E2C"/>
    <w:rsid w:val="0045227F"/>
    <w:rsid w:val="004A0AC3"/>
    <w:rsid w:val="004B32CF"/>
    <w:rsid w:val="005572BF"/>
    <w:rsid w:val="00600269"/>
    <w:rsid w:val="0062716D"/>
    <w:rsid w:val="0071165B"/>
    <w:rsid w:val="007168CF"/>
    <w:rsid w:val="00744F91"/>
    <w:rsid w:val="0076116C"/>
    <w:rsid w:val="007736B3"/>
    <w:rsid w:val="00773BB8"/>
    <w:rsid w:val="00792AAE"/>
    <w:rsid w:val="007A0DF0"/>
    <w:rsid w:val="007E31D0"/>
    <w:rsid w:val="008817FF"/>
    <w:rsid w:val="008A3198"/>
    <w:rsid w:val="008F76C9"/>
    <w:rsid w:val="00920472"/>
    <w:rsid w:val="00972445"/>
    <w:rsid w:val="009A4A02"/>
    <w:rsid w:val="00A444A8"/>
    <w:rsid w:val="00A61BF8"/>
    <w:rsid w:val="00AF49F5"/>
    <w:rsid w:val="00B10358"/>
    <w:rsid w:val="00B84088"/>
    <w:rsid w:val="00BB2158"/>
    <w:rsid w:val="00BD0303"/>
    <w:rsid w:val="00C074B5"/>
    <w:rsid w:val="00CB2605"/>
    <w:rsid w:val="00D036B1"/>
    <w:rsid w:val="00D70585"/>
    <w:rsid w:val="00D731F2"/>
    <w:rsid w:val="00D769D6"/>
    <w:rsid w:val="00D80E7A"/>
    <w:rsid w:val="00DC60FA"/>
    <w:rsid w:val="00E30CC4"/>
    <w:rsid w:val="00FA0E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1BF8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792AAE"/>
    <w:rPr>
      <w:lang w:eastAsia="en-US"/>
    </w:rPr>
  </w:style>
  <w:style w:type="paragraph" w:styleId="ListParagraph">
    <w:name w:val="List Paragraph"/>
    <w:basedOn w:val="Normal"/>
    <w:uiPriority w:val="99"/>
    <w:qFormat/>
    <w:rsid w:val="00A61B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8</Pages>
  <Words>3361</Words>
  <Characters>19163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subject/>
  <dc:creator>Резеда</dc:creator>
  <cp:keywords/>
  <dc:description/>
  <cp:lastModifiedBy>Рушания</cp:lastModifiedBy>
  <cp:revision>3</cp:revision>
  <cp:lastPrinted>2020-03-10T11:59:00Z</cp:lastPrinted>
  <dcterms:created xsi:type="dcterms:W3CDTF">2020-03-10T12:00:00Z</dcterms:created>
  <dcterms:modified xsi:type="dcterms:W3CDTF">2020-03-12T10:41:00Z</dcterms:modified>
</cp:coreProperties>
</file>